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A56F6" w14:textId="4BE1F02B" w:rsidR="00162138" w:rsidRPr="00E80032" w:rsidRDefault="00E80032" w:rsidP="00162138">
      <w:pPr>
        <w:rPr>
          <w:b/>
          <w:bCs/>
          <w:sz w:val="40"/>
          <w:szCs w:val="40"/>
        </w:rPr>
      </w:pPr>
      <w:r w:rsidRPr="00E80032">
        <w:rPr>
          <w:b/>
          <w:bCs/>
          <w:sz w:val="40"/>
          <w:szCs w:val="40"/>
        </w:rPr>
        <w:t xml:space="preserve">FEI Competition </w:t>
      </w:r>
      <w:r w:rsidR="00AC64A2" w:rsidRPr="00E80032">
        <w:rPr>
          <w:b/>
          <w:bCs/>
          <w:sz w:val="40"/>
          <w:szCs w:val="40"/>
        </w:rPr>
        <w:t>Amateur Declaration</w:t>
      </w:r>
      <w:r w:rsidR="00F76BB8" w:rsidRPr="00E80032">
        <w:rPr>
          <w:b/>
          <w:bCs/>
          <w:sz w:val="40"/>
          <w:szCs w:val="40"/>
        </w:rPr>
        <w:t xml:space="preserve">: </w:t>
      </w:r>
      <w:r w:rsidR="00993008">
        <w:rPr>
          <w:b/>
          <w:bCs/>
          <w:sz w:val="40"/>
          <w:szCs w:val="40"/>
        </w:rPr>
        <w:t>Dressage</w:t>
      </w:r>
      <w:r w:rsidR="0079443E" w:rsidRPr="00E80032">
        <w:rPr>
          <w:b/>
          <w:bCs/>
          <w:sz w:val="40"/>
          <w:szCs w:val="40"/>
        </w:rPr>
        <w:t xml:space="preserve"> </w:t>
      </w:r>
      <w:r w:rsidR="009A6231" w:rsidRPr="00E80032">
        <w:rPr>
          <w:b/>
          <w:bCs/>
          <w:sz w:val="40"/>
          <w:szCs w:val="40"/>
        </w:rPr>
        <w:t>20</w:t>
      </w:r>
      <w:r w:rsidR="00116CB3">
        <w:rPr>
          <w:b/>
          <w:bCs/>
          <w:sz w:val="40"/>
          <w:szCs w:val="40"/>
        </w:rPr>
        <w:t>26</w:t>
      </w:r>
    </w:p>
    <w:p w14:paraId="47F81D51" w14:textId="69F4D0F2" w:rsidR="00800E92" w:rsidRPr="00D14ADF" w:rsidRDefault="00D67B7A" w:rsidP="004E240B">
      <w:pPr>
        <w:rPr>
          <w:b/>
          <w:bCs/>
          <w:i/>
          <w:iCs/>
          <w:sz w:val="20"/>
          <w:szCs w:val="20"/>
        </w:rPr>
      </w:pPr>
      <w:r w:rsidRPr="00D14ADF">
        <w:rPr>
          <w:b/>
          <w:bCs/>
          <w:i/>
          <w:iCs/>
          <w:sz w:val="20"/>
          <w:szCs w:val="20"/>
        </w:rPr>
        <w:t>To be completed by the Athlete</w:t>
      </w:r>
    </w:p>
    <w:tbl>
      <w:tblPr>
        <w:tblStyle w:val="TableGrid"/>
        <w:tblW w:w="0" w:type="auto"/>
        <w:tblLook w:val="04A0" w:firstRow="1" w:lastRow="0" w:firstColumn="1" w:lastColumn="0" w:noHBand="0" w:noVBand="1"/>
      </w:tblPr>
      <w:tblGrid>
        <w:gridCol w:w="1980"/>
        <w:gridCol w:w="2977"/>
        <w:gridCol w:w="1134"/>
        <w:gridCol w:w="4394"/>
      </w:tblGrid>
      <w:tr w:rsidR="008500AB" w14:paraId="2DE17838" w14:textId="77777777" w:rsidTr="0057578A">
        <w:tc>
          <w:tcPr>
            <w:tcW w:w="1980" w:type="dxa"/>
            <w:shd w:val="clear" w:color="auto" w:fill="D9E2F3" w:themeFill="accent1" w:themeFillTint="33"/>
          </w:tcPr>
          <w:p w14:paraId="3C72943D" w14:textId="55AE6A3E" w:rsidR="008500AB" w:rsidRPr="00D14ADF" w:rsidRDefault="008500AB" w:rsidP="00A9450D">
            <w:pPr>
              <w:rPr>
                <w:b/>
                <w:bCs/>
                <w:sz w:val="20"/>
                <w:szCs w:val="20"/>
              </w:rPr>
            </w:pPr>
            <w:r w:rsidRPr="00D14ADF">
              <w:rPr>
                <w:b/>
                <w:bCs/>
                <w:sz w:val="20"/>
                <w:szCs w:val="20"/>
              </w:rPr>
              <w:t>FEI ID</w:t>
            </w:r>
            <w:r w:rsidR="00AB6E8F" w:rsidRPr="00D14ADF">
              <w:rPr>
                <w:b/>
                <w:bCs/>
                <w:sz w:val="20"/>
                <w:szCs w:val="20"/>
              </w:rPr>
              <w:t>:</w:t>
            </w:r>
          </w:p>
        </w:tc>
        <w:tc>
          <w:tcPr>
            <w:tcW w:w="2977" w:type="dxa"/>
          </w:tcPr>
          <w:p w14:paraId="43F1AFA9" w14:textId="77777777" w:rsidR="008500AB" w:rsidRDefault="008500AB" w:rsidP="00A9450D"/>
          <w:p w14:paraId="35EFDCCA" w14:textId="77777777" w:rsidR="008500AB" w:rsidRDefault="008500AB" w:rsidP="00A9450D"/>
        </w:tc>
        <w:tc>
          <w:tcPr>
            <w:tcW w:w="1134" w:type="dxa"/>
            <w:shd w:val="clear" w:color="auto" w:fill="D9E2F3" w:themeFill="accent1" w:themeFillTint="33"/>
          </w:tcPr>
          <w:p w14:paraId="31253CCF" w14:textId="322E6078" w:rsidR="008500AB" w:rsidRPr="00D14ADF" w:rsidRDefault="008500AB" w:rsidP="00A9450D">
            <w:pPr>
              <w:rPr>
                <w:b/>
                <w:bCs/>
                <w:sz w:val="20"/>
                <w:szCs w:val="20"/>
              </w:rPr>
            </w:pPr>
            <w:r w:rsidRPr="00D14ADF">
              <w:rPr>
                <w:b/>
                <w:bCs/>
                <w:sz w:val="20"/>
                <w:szCs w:val="20"/>
              </w:rPr>
              <w:t>Surname</w:t>
            </w:r>
            <w:r w:rsidR="00AB6E8F" w:rsidRPr="00D14ADF">
              <w:rPr>
                <w:b/>
                <w:bCs/>
                <w:sz w:val="20"/>
                <w:szCs w:val="20"/>
              </w:rPr>
              <w:t>:</w:t>
            </w:r>
          </w:p>
        </w:tc>
        <w:tc>
          <w:tcPr>
            <w:tcW w:w="4394" w:type="dxa"/>
          </w:tcPr>
          <w:p w14:paraId="12ADBABC" w14:textId="180273E8" w:rsidR="008500AB" w:rsidRDefault="008500AB" w:rsidP="00A9450D"/>
        </w:tc>
      </w:tr>
      <w:tr w:rsidR="0000329E" w14:paraId="77FB2EBB" w14:textId="77777777" w:rsidTr="0000329E">
        <w:tc>
          <w:tcPr>
            <w:tcW w:w="1980" w:type="dxa"/>
            <w:shd w:val="clear" w:color="auto" w:fill="D9E2F3" w:themeFill="accent1" w:themeFillTint="33"/>
          </w:tcPr>
          <w:p w14:paraId="2550A5E7" w14:textId="7219751A" w:rsidR="0000329E" w:rsidRPr="00D14ADF" w:rsidRDefault="0000329E" w:rsidP="00A9450D">
            <w:pPr>
              <w:rPr>
                <w:b/>
                <w:bCs/>
                <w:sz w:val="20"/>
                <w:szCs w:val="20"/>
              </w:rPr>
            </w:pPr>
            <w:r w:rsidRPr="00D14ADF">
              <w:rPr>
                <w:b/>
                <w:bCs/>
                <w:sz w:val="20"/>
                <w:szCs w:val="20"/>
              </w:rPr>
              <w:t>First Name:</w:t>
            </w:r>
          </w:p>
        </w:tc>
        <w:tc>
          <w:tcPr>
            <w:tcW w:w="2977" w:type="dxa"/>
          </w:tcPr>
          <w:p w14:paraId="365A741F" w14:textId="77777777" w:rsidR="0000329E" w:rsidRDefault="0000329E" w:rsidP="00A9450D"/>
        </w:tc>
        <w:tc>
          <w:tcPr>
            <w:tcW w:w="1134" w:type="dxa"/>
            <w:shd w:val="clear" w:color="auto" w:fill="D9E2F3" w:themeFill="accent1" w:themeFillTint="33"/>
          </w:tcPr>
          <w:p w14:paraId="7BE33734" w14:textId="59AEE64B" w:rsidR="0000329E" w:rsidRPr="00D14ADF" w:rsidRDefault="0000329E" w:rsidP="00A9450D">
            <w:pPr>
              <w:rPr>
                <w:sz w:val="20"/>
                <w:szCs w:val="20"/>
              </w:rPr>
            </w:pPr>
            <w:r w:rsidRPr="00D14ADF">
              <w:rPr>
                <w:b/>
                <w:bCs/>
                <w:sz w:val="20"/>
                <w:szCs w:val="20"/>
              </w:rPr>
              <w:t>Date of Birth</w:t>
            </w:r>
            <w:r w:rsidR="00FB4716" w:rsidRPr="00D14ADF">
              <w:rPr>
                <w:b/>
                <w:bCs/>
                <w:sz w:val="20"/>
                <w:szCs w:val="20"/>
              </w:rPr>
              <w:t>:</w:t>
            </w:r>
          </w:p>
        </w:tc>
        <w:tc>
          <w:tcPr>
            <w:tcW w:w="4394" w:type="dxa"/>
          </w:tcPr>
          <w:p w14:paraId="21F96743" w14:textId="68FE3925" w:rsidR="0000329E" w:rsidRDefault="0000329E" w:rsidP="00A9450D"/>
        </w:tc>
      </w:tr>
      <w:tr w:rsidR="00432D70" w14:paraId="71F74A70" w14:textId="77777777" w:rsidTr="0057578A">
        <w:tc>
          <w:tcPr>
            <w:tcW w:w="1980" w:type="dxa"/>
            <w:shd w:val="clear" w:color="auto" w:fill="D9E2F3" w:themeFill="accent1" w:themeFillTint="33"/>
          </w:tcPr>
          <w:p w14:paraId="77F5D9DE" w14:textId="61DE7CB2" w:rsidR="00432D70" w:rsidRPr="00D14ADF" w:rsidRDefault="007E3E97" w:rsidP="00A9450D">
            <w:pPr>
              <w:rPr>
                <w:b/>
                <w:bCs/>
                <w:sz w:val="20"/>
                <w:szCs w:val="20"/>
              </w:rPr>
            </w:pPr>
            <w:r w:rsidRPr="00D14ADF">
              <w:rPr>
                <w:b/>
                <w:bCs/>
                <w:sz w:val="20"/>
                <w:szCs w:val="20"/>
              </w:rPr>
              <w:t>British Dressage</w:t>
            </w:r>
            <w:r w:rsidR="00432D70" w:rsidRPr="00D14ADF">
              <w:rPr>
                <w:b/>
                <w:bCs/>
                <w:sz w:val="20"/>
                <w:szCs w:val="20"/>
              </w:rPr>
              <w:t xml:space="preserve"> Membership N</w:t>
            </w:r>
            <w:r w:rsidR="00AB6E8F" w:rsidRPr="00D14ADF">
              <w:rPr>
                <w:b/>
                <w:bCs/>
                <w:sz w:val="20"/>
                <w:szCs w:val="20"/>
              </w:rPr>
              <w:t>o</w:t>
            </w:r>
            <w:r w:rsidR="00D14ADF">
              <w:rPr>
                <w:b/>
                <w:bCs/>
                <w:sz w:val="20"/>
                <w:szCs w:val="20"/>
              </w:rPr>
              <w:t>:</w:t>
            </w:r>
          </w:p>
        </w:tc>
        <w:tc>
          <w:tcPr>
            <w:tcW w:w="8505" w:type="dxa"/>
            <w:gridSpan w:val="3"/>
          </w:tcPr>
          <w:p w14:paraId="2DB41E33" w14:textId="77777777" w:rsidR="00432D70" w:rsidRDefault="00432D70" w:rsidP="00A9450D"/>
        </w:tc>
      </w:tr>
      <w:tr w:rsidR="00B9360E" w14:paraId="40E914C7" w14:textId="77777777" w:rsidTr="0057578A">
        <w:tc>
          <w:tcPr>
            <w:tcW w:w="1980" w:type="dxa"/>
            <w:shd w:val="clear" w:color="auto" w:fill="D9E2F3" w:themeFill="accent1" w:themeFillTint="33"/>
          </w:tcPr>
          <w:p w14:paraId="561DDF69" w14:textId="146482E4" w:rsidR="00B9360E" w:rsidRPr="00D14ADF" w:rsidRDefault="00B9360E" w:rsidP="00A9450D">
            <w:pPr>
              <w:rPr>
                <w:b/>
                <w:bCs/>
                <w:sz w:val="20"/>
                <w:szCs w:val="20"/>
              </w:rPr>
            </w:pPr>
            <w:r w:rsidRPr="00D14ADF">
              <w:rPr>
                <w:b/>
                <w:bCs/>
                <w:sz w:val="20"/>
                <w:szCs w:val="20"/>
              </w:rPr>
              <w:t>Email</w:t>
            </w:r>
            <w:r w:rsidR="00AB6E8F" w:rsidRPr="00D14ADF">
              <w:rPr>
                <w:b/>
                <w:bCs/>
                <w:sz w:val="20"/>
                <w:szCs w:val="20"/>
              </w:rPr>
              <w:t xml:space="preserve"> Address:</w:t>
            </w:r>
          </w:p>
        </w:tc>
        <w:tc>
          <w:tcPr>
            <w:tcW w:w="8505" w:type="dxa"/>
            <w:gridSpan w:val="3"/>
          </w:tcPr>
          <w:p w14:paraId="42C0909F" w14:textId="77777777" w:rsidR="00B9360E" w:rsidRDefault="00B9360E" w:rsidP="00A9450D"/>
          <w:p w14:paraId="5310A725" w14:textId="77777777" w:rsidR="006A3DD1" w:rsidRDefault="006A3DD1" w:rsidP="00A9450D"/>
        </w:tc>
      </w:tr>
      <w:tr w:rsidR="008F3AD3" w14:paraId="262A10B5" w14:textId="77777777" w:rsidTr="0057578A">
        <w:tc>
          <w:tcPr>
            <w:tcW w:w="1980" w:type="dxa"/>
            <w:shd w:val="clear" w:color="auto" w:fill="D9E2F3" w:themeFill="accent1" w:themeFillTint="33"/>
          </w:tcPr>
          <w:p w14:paraId="209574EE" w14:textId="7ACC8DB0" w:rsidR="008F3AD3" w:rsidRPr="00D14ADF" w:rsidRDefault="00AB6E8F" w:rsidP="00A9450D">
            <w:pPr>
              <w:rPr>
                <w:b/>
                <w:bCs/>
                <w:sz w:val="20"/>
                <w:szCs w:val="20"/>
              </w:rPr>
            </w:pPr>
            <w:r w:rsidRPr="00D14ADF">
              <w:rPr>
                <w:b/>
                <w:bCs/>
                <w:sz w:val="20"/>
                <w:szCs w:val="20"/>
              </w:rPr>
              <w:t>Contact Number:</w:t>
            </w:r>
          </w:p>
        </w:tc>
        <w:tc>
          <w:tcPr>
            <w:tcW w:w="8505" w:type="dxa"/>
            <w:gridSpan w:val="3"/>
          </w:tcPr>
          <w:p w14:paraId="7B90DAE6" w14:textId="77777777" w:rsidR="008F3AD3" w:rsidRDefault="008F3AD3" w:rsidP="00A9450D"/>
          <w:p w14:paraId="20B3A0BC" w14:textId="77777777" w:rsidR="008F3AD3" w:rsidRDefault="008F3AD3" w:rsidP="00A9450D"/>
        </w:tc>
      </w:tr>
    </w:tbl>
    <w:p w14:paraId="579DF549" w14:textId="77777777" w:rsidR="000E4754" w:rsidRDefault="000E4754" w:rsidP="00A9450D">
      <w:pPr>
        <w:rPr>
          <w:b/>
          <w:bCs/>
          <w:i/>
          <w:iCs/>
        </w:rPr>
      </w:pPr>
    </w:p>
    <w:p w14:paraId="3B5AFA37" w14:textId="77777777" w:rsidR="00607879" w:rsidRPr="004E240B" w:rsidRDefault="00607879" w:rsidP="00607879">
      <w:pPr>
        <w:rPr>
          <w:b/>
          <w:bCs/>
        </w:rPr>
      </w:pPr>
      <w:r>
        <w:rPr>
          <w:b/>
          <w:bCs/>
        </w:rPr>
        <w:t xml:space="preserve">ATHLETE </w:t>
      </w:r>
      <w:r w:rsidRPr="004E240B">
        <w:rPr>
          <w:b/>
          <w:bCs/>
        </w:rPr>
        <w:t>DECLARATION:</w:t>
      </w:r>
    </w:p>
    <w:p w14:paraId="18C8843E" w14:textId="41C9A4AD" w:rsidR="00C4712D" w:rsidRDefault="00607879" w:rsidP="00E12E01">
      <w:pPr>
        <w:rPr>
          <w:sz w:val="20"/>
          <w:szCs w:val="20"/>
        </w:rPr>
      </w:pPr>
      <w:r>
        <w:rPr>
          <w:sz w:val="20"/>
          <w:szCs w:val="20"/>
        </w:rPr>
        <w:t xml:space="preserve">By signing this form, </w:t>
      </w:r>
      <w:r w:rsidRPr="000E4754">
        <w:rPr>
          <w:sz w:val="20"/>
          <w:szCs w:val="20"/>
        </w:rPr>
        <w:t>I confirm that I have read Annex 3 of the FEI Dressage Rules</w:t>
      </w:r>
      <w:r w:rsidR="003E1C7F">
        <w:rPr>
          <w:sz w:val="20"/>
          <w:szCs w:val="20"/>
        </w:rPr>
        <w:t xml:space="preserve"> effective 1 January </w:t>
      </w:r>
      <w:r w:rsidRPr="000E4754">
        <w:rPr>
          <w:sz w:val="20"/>
          <w:szCs w:val="20"/>
        </w:rPr>
        <w:t>202</w:t>
      </w:r>
      <w:r w:rsidR="00116CB3">
        <w:rPr>
          <w:sz w:val="20"/>
          <w:szCs w:val="20"/>
        </w:rPr>
        <w:t>6</w:t>
      </w:r>
      <w:r w:rsidRPr="000E4754">
        <w:rPr>
          <w:sz w:val="20"/>
          <w:szCs w:val="20"/>
        </w:rPr>
        <w:t>, 26</w:t>
      </w:r>
      <w:r w:rsidRPr="000E4754">
        <w:rPr>
          <w:sz w:val="20"/>
          <w:szCs w:val="20"/>
          <w:vertAlign w:val="superscript"/>
        </w:rPr>
        <w:t>th</w:t>
      </w:r>
      <w:r w:rsidRPr="000E4754">
        <w:rPr>
          <w:sz w:val="20"/>
          <w:szCs w:val="20"/>
        </w:rPr>
        <w:t xml:space="preserve"> Edition</w:t>
      </w:r>
      <w:r w:rsidR="00E52428">
        <w:rPr>
          <w:sz w:val="20"/>
          <w:szCs w:val="20"/>
        </w:rPr>
        <w:t xml:space="preserve">. </w:t>
      </w:r>
    </w:p>
    <w:p w14:paraId="34CC2BB1" w14:textId="77777777" w:rsidR="00C4712D" w:rsidRDefault="00C4712D" w:rsidP="00E12E01">
      <w:pPr>
        <w:rPr>
          <w:sz w:val="20"/>
          <w:szCs w:val="20"/>
        </w:rPr>
      </w:pPr>
    </w:p>
    <w:p w14:paraId="5EF12675" w14:textId="5F860DCC" w:rsidR="00A919B5" w:rsidRPr="000E4754" w:rsidRDefault="00E52428" w:rsidP="00E12E01">
      <w:pPr>
        <w:rPr>
          <w:sz w:val="20"/>
          <w:szCs w:val="20"/>
        </w:rPr>
      </w:pPr>
      <w:r>
        <w:rPr>
          <w:sz w:val="20"/>
          <w:szCs w:val="20"/>
        </w:rPr>
        <w:t>I</w:t>
      </w:r>
      <w:r w:rsidR="00607879" w:rsidRPr="000E4754">
        <w:rPr>
          <w:sz w:val="20"/>
          <w:szCs w:val="20"/>
        </w:rPr>
        <w:t xml:space="preserve"> declare that I do not accept renumeration as my </w:t>
      </w:r>
      <w:r w:rsidR="00607879" w:rsidRPr="000E4754">
        <w:rPr>
          <w:b/>
          <w:bCs/>
          <w:sz w:val="20"/>
          <w:szCs w:val="20"/>
        </w:rPr>
        <w:t>main source of income</w:t>
      </w:r>
      <w:r w:rsidR="00607879" w:rsidRPr="000E4754">
        <w:rPr>
          <w:sz w:val="20"/>
          <w:szCs w:val="20"/>
        </w:rPr>
        <w:t xml:space="preserve"> for any of the activities below</w:t>
      </w:r>
      <w:r w:rsidR="00E12E01">
        <w:rPr>
          <w:sz w:val="20"/>
          <w:szCs w:val="20"/>
        </w:rPr>
        <w:t xml:space="preserve">. </w:t>
      </w:r>
    </w:p>
    <w:p w14:paraId="09229817" w14:textId="77777777" w:rsidR="00D873C7" w:rsidRDefault="00C04681" w:rsidP="00607879">
      <w:pPr>
        <w:rPr>
          <w:sz w:val="18"/>
          <w:szCs w:val="18"/>
        </w:rPr>
      </w:pPr>
      <w:r>
        <w:rPr>
          <w:sz w:val="18"/>
          <w:szCs w:val="18"/>
        </w:rPr>
        <w:t xml:space="preserve"> </w:t>
      </w:r>
    </w:p>
    <w:p w14:paraId="2C3DE613" w14:textId="6E6E0174" w:rsidR="00607879" w:rsidRDefault="00A919B5" w:rsidP="00607879">
      <w:pPr>
        <w:rPr>
          <w:sz w:val="18"/>
          <w:szCs w:val="18"/>
        </w:rPr>
      </w:pPr>
      <w:r>
        <w:rPr>
          <w:sz w:val="18"/>
          <w:szCs w:val="18"/>
        </w:rPr>
        <w:t>(</w:t>
      </w:r>
      <w:r w:rsidR="00E12E01" w:rsidRPr="00A919B5">
        <w:rPr>
          <w:i/>
          <w:iCs/>
          <w:sz w:val="16"/>
          <w:szCs w:val="16"/>
        </w:rPr>
        <w:t>Tick</w:t>
      </w:r>
      <w:r w:rsidRPr="00A919B5">
        <w:rPr>
          <w:i/>
          <w:iCs/>
          <w:sz w:val="16"/>
          <w:szCs w:val="16"/>
        </w:rPr>
        <w:t xml:space="preserve"> </w:t>
      </w:r>
      <w:r w:rsidR="00877E5F">
        <w:rPr>
          <w:i/>
          <w:iCs/>
          <w:sz w:val="16"/>
          <w:szCs w:val="16"/>
        </w:rPr>
        <w:t xml:space="preserve">all </w:t>
      </w:r>
      <w:r w:rsidR="003E1C7F">
        <w:rPr>
          <w:i/>
          <w:iCs/>
          <w:sz w:val="16"/>
          <w:szCs w:val="16"/>
        </w:rPr>
        <w:t xml:space="preserve">boxes </w:t>
      </w:r>
      <w:r w:rsidRPr="00A919B5">
        <w:rPr>
          <w:i/>
          <w:iCs/>
          <w:sz w:val="16"/>
          <w:szCs w:val="16"/>
        </w:rPr>
        <w:t>to</w:t>
      </w:r>
      <w:r w:rsidR="00E12E01" w:rsidRPr="00A919B5">
        <w:rPr>
          <w:i/>
          <w:iCs/>
          <w:sz w:val="16"/>
          <w:szCs w:val="16"/>
        </w:rPr>
        <w:t xml:space="preserve"> confirm</w:t>
      </w:r>
      <w:r w:rsidR="00877E5F">
        <w:rPr>
          <w:sz w:val="18"/>
          <w:szCs w:val="18"/>
        </w:rPr>
        <w:t>)</w:t>
      </w:r>
    </w:p>
    <w:p w14:paraId="3DBB68C3" w14:textId="77777777" w:rsidR="00FB4716" w:rsidRPr="00A919B5" w:rsidRDefault="00FB4716" w:rsidP="00607879">
      <w:pPr>
        <w:rPr>
          <w:sz w:val="18"/>
          <w:szCs w:val="18"/>
        </w:rPr>
      </w:pPr>
    </w:p>
    <w:tbl>
      <w:tblPr>
        <w:tblStyle w:val="TableGrid"/>
        <w:tblW w:w="0" w:type="auto"/>
        <w:tblInd w:w="279" w:type="dxa"/>
        <w:tblLook w:val="04A0" w:firstRow="1" w:lastRow="0" w:firstColumn="1" w:lastColumn="0" w:noHBand="0" w:noVBand="1"/>
      </w:tblPr>
      <w:tblGrid>
        <w:gridCol w:w="425"/>
        <w:gridCol w:w="10059"/>
      </w:tblGrid>
      <w:tr w:rsidR="00292553" w14:paraId="107AB4CB" w14:textId="77777777" w:rsidTr="00D873C7">
        <w:tc>
          <w:tcPr>
            <w:tcW w:w="425" w:type="dxa"/>
          </w:tcPr>
          <w:p w14:paraId="7526AEC2" w14:textId="77777777" w:rsidR="00292553" w:rsidRDefault="00292553" w:rsidP="00607879">
            <w:pPr>
              <w:rPr>
                <w:sz w:val="20"/>
                <w:szCs w:val="20"/>
              </w:rPr>
            </w:pPr>
          </w:p>
        </w:tc>
        <w:tc>
          <w:tcPr>
            <w:tcW w:w="10059" w:type="dxa"/>
          </w:tcPr>
          <w:p w14:paraId="735355B4" w14:textId="3246B504" w:rsidR="00292553" w:rsidRDefault="00292553" w:rsidP="00607879">
            <w:pPr>
              <w:rPr>
                <w:sz w:val="20"/>
                <w:szCs w:val="20"/>
              </w:rPr>
            </w:pPr>
            <w:r w:rsidRPr="00EE5F7F">
              <w:rPr>
                <w:sz w:val="20"/>
                <w:szCs w:val="20"/>
              </w:rPr>
              <w:t xml:space="preserve">Giving riding lessons/ </w:t>
            </w:r>
            <w:r w:rsidR="00877E5F">
              <w:rPr>
                <w:sz w:val="20"/>
                <w:szCs w:val="20"/>
              </w:rPr>
              <w:t>c</w:t>
            </w:r>
            <w:r w:rsidRPr="00EE5F7F">
              <w:rPr>
                <w:sz w:val="20"/>
                <w:szCs w:val="20"/>
              </w:rPr>
              <w:t>onsultation services in riding</w:t>
            </w:r>
          </w:p>
          <w:p w14:paraId="680B3199" w14:textId="71D4245F" w:rsidR="00E12E01" w:rsidRDefault="00E12E01" w:rsidP="00607879">
            <w:pPr>
              <w:rPr>
                <w:sz w:val="20"/>
                <w:szCs w:val="20"/>
              </w:rPr>
            </w:pPr>
          </w:p>
        </w:tc>
      </w:tr>
      <w:tr w:rsidR="00292553" w14:paraId="5C3C703C" w14:textId="77777777" w:rsidTr="00D873C7">
        <w:tc>
          <w:tcPr>
            <w:tcW w:w="425" w:type="dxa"/>
          </w:tcPr>
          <w:p w14:paraId="475F25B8" w14:textId="77777777" w:rsidR="00292553" w:rsidRDefault="00292553" w:rsidP="00607879">
            <w:pPr>
              <w:rPr>
                <w:sz w:val="20"/>
                <w:szCs w:val="20"/>
              </w:rPr>
            </w:pPr>
          </w:p>
        </w:tc>
        <w:tc>
          <w:tcPr>
            <w:tcW w:w="10059" w:type="dxa"/>
          </w:tcPr>
          <w:p w14:paraId="65DBFECF" w14:textId="77777777" w:rsidR="00292553" w:rsidRDefault="00292553" w:rsidP="00607879">
            <w:pPr>
              <w:rPr>
                <w:sz w:val="20"/>
                <w:szCs w:val="20"/>
              </w:rPr>
            </w:pPr>
            <w:r w:rsidRPr="00EE5F7F">
              <w:rPr>
                <w:sz w:val="20"/>
                <w:szCs w:val="20"/>
              </w:rPr>
              <w:t>Exercising other people’s horses, training, assisting in training, schooling horses and or competing horses</w:t>
            </w:r>
          </w:p>
          <w:p w14:paraId="2836E002" w14:textId="000E9147" w:rsidR="00E12E01" w:rsidRPr="00EE5F7F" w:rsidRDefault="00E12E01" w:rsidP="00607879">
            <w:pPr>
              <w:rPr>
                <w:sz w:val="20"/>
                <w:szCs w:val="20"/>
              </w:rPr>
            </w:pPr>
          </w:p>
        </w:tc>
      </w:tr>
      <w:tr w:rsidR="00292553" w14:paraId="188CD9A1" w14:textId="77777777" w:rsidTr="00D873C7">
        <w:tc>
          <w:tcPr>
            <w:tcW w:w="425" w:type="dxa"/>
          </w:tcPr>
          <w:p w14:paraId="3ABFEB8B" w14:textId="77777777" w:rsidR="00292553" w:rsidRDefault="00292553" w:rsidP="00607879">
            <w:pPr>
              <w:rPr>
                <w:sz w:val="20"/>
                <w:szCs w:val="20"/>
              </w:rPr>
            </w:pPr>
          </w:p>
        </w:tc>
        <w:tc>
          <w:tcPr>
            <w:tcW w:w="10059" w:type="dxa"/>
          </w:tcPr>
          <w:p w14:paraId="63C31D85" w14:textId="77777777" w:rsidR="00292553" w:rsidRDefault="00292553" w:rsidP="00607879">
            <w:pPr>
              <w:rPr>
                <w:sz w:val="20"/>
                <w:szCs w:val="20"/>
              </w:rPr>
            </w:pPr>
            <w:r w:rsidRPr="00EE5F7F">
              <w:rPr>
                <w:sz w:val="20"/>
                <w:szCs w:val="20"/>
              </w:rPr>
              <w:t>Professional horse dealing/breeding</w:t>
            </w:r>
          </w:p>
          <w:p w14:paraId="6FBBF402" w14:textId="0A0FDCE9" w:rsidR="00E12E01" w:rsidRPr="00EE5F7F" w:rsidRDefault="00E12E01" w:rsidP="00607879">
            <w:pPr>
              <w:rPr>
                <w:sz w:val="20"/>
                <w:szCs w:val="20"/>
              </w:rPr>
            </w:pPr>
          </w:p>
        </w:tc>
      </w:tr>
      <w:tr w:rsidR="00292553" w14:paraId="5F043CFE" w14:textId="77777777" w:rsidTr="00D873C7">
        <w:tc>
          <w:tcPr>
            <w:tcW w:w="425" w:type="dxa"/>
          </w:tcPr>
          <w:p w14:paraId="179BACBD" w14:textId="77777777" w:rsidR="00292553" w:rsidRDefault="00292553" w:rsidP="00607879">
            <w:pPr>
              <w:rPr>
                <w:sz w:val="20"/>
                <w:szCs w:val="20"/>
              </w:rPr>
            </w:pPr>
          </w:p>
        </w:tc>
        <w:tc>
          <w:tcPr>
            <w:tcW w:w="10059" w:type="dxa"/>
          </w:tcPr>
          <w:p w14:paraId="575A5C4C" w14:textId="77777777" w:rsidR="00292553" w:rsidRDefault="00292553" w:rsidP="00607879">
            <w:pPr>
              <w:rPr>
                <w:sz w:val="20"/>
                <w:szCs w:val="20"/>
              </w:rPr>
            </w:pPr>
            <w:r w:rsidRPr="00EE5F7F">
              <w:rPr>
                <w:sz w:val="20"/>
                <w:szCs w:val="20"/>
              </w:rPr>
              <w:t>I do not hold a valid riding instructor/trainer licence</w:t>
            </w:r>
          </w:p>
          <w:p w14:paraId="4A3E9C6F" w14:textId="23AD8269" w:rsidR="00E12E01" w:rsidRPr="00EE5F7F" w:rsidRDefault="00E12E01" w:rsidP="00607879">
            <w:pPr>
              <w:rPr>
                <w:sz w:val="20"/>
                <w:szCs w:val="20"/>
              </w:rPr>
            </w:pPr>
          </w:p>
        </w:tc>
      </w:tr>
      <w:tr w:rsidR="00292553" w14:paraId="65048172" w14:textId="77777777" w:rsidTr="00D873C7">
        <w:tc>
          <w:tcPr>
            <w:tcW w:w="425" w:type="dxa"/>
          </w:tcPr>
          <w:p w14:paraId="291E90EB" w14:textId="77777777" w:rsidR="00292553" w:rsidRDefault="00292553" w:rsidP="00607879">
            <w:pPr>
              <w:rPr>
                <w:sz w:val="20"/>
                <w:szCs w:val="20"/>
              </w:rPr>
            </w:pPr>
          </w:p>
        </w:tc>
        <w:tc>
          <w:tcPr>
            <w:tcW w:w="10059" w:type="dxa"/>
          </w:tcPr>
          <w:p w14:paraId="7D3442CC" w14:textId="77777777" w:rsidR="00292553" w:rsidRDefault="00292553" w:rsidP="00607879">
            <w:pPr>
              <w:rPr>
                <w:sz w:val="20"/>
                <w:szCs w:val="20"/>
              </w:rPr>
            </w:pPr>
            <w:r w:rsidRPr="00EE5F7F">
              <w:rPr>
                <w:sz w:val="20"/>
                <w:szCs w:val="20"/>
              </w:rPr>
              <w:t>I did not get an education as a professional rider/trainer less than 5 years ago and are no longer working as such</w:t>
            </w:r>
          </w:p>
          <w:p w14:paraId="14AA517A" w14:textId="46365B82" w:rsidR="00E12E01" w:rsidRPr="00EE5F7F" w:rsidRDefault="00E12E01" w:rsidP="00607879">
            <w:pPr>
              <w:rPr>
                <w:sz w:val="20"/>
                <w:szCs w:val="20"/>
              </w:rPr>
            </w:pPr>
          </w:p>
        </w:tc>
      </w:tr>
      <w:tr w:rsidR="00292553" w14:paraId="2783FFF6" w14:textId="77777777" w:rsidTr="00D873C7">
        <w:tc>
          <w:tcPr>
            <w:tcW w:w="425" w:type="dxa"/>
          </w:tcPr>
          <w:p w14:paraId="13413239" w14:textId="77777777" w:rsidR="00292553" w:rsidRDefault="00292553" w:rsidP="00607879">
            <w:pPr>
              <w:rPr>
                <w:sz w:val="20"/>
                <w:szCs w:val="20"/>
              </w:rPr>
            </w:pPr>
          </w:p>
        </w:tc>
        <w:tc>
          <w:tcPr>
            <w:tcW w:w="10059" w:type="dxa"/>
          </w:tcPr>
          <w:p w14:paraId="47306AF4" w14:textId="6A7EB300" w:rsidR="00292553" w:rsidRPr="00EE5F7F" w:rsidRDefault="00292553" w:rsidP="00292553">
            <w:pPr>
              <w:rPr>
                <w:sz w:val="20"/>
                <w:szCs w:val="20"/>
              </w:rPr>
            </w:pPr>
            <w:r>
              <w:rPr>
                <w:sz w:val="20"/>
                <w:szCs w:val="20"/>
              </w:rPr>
              <w:t>I</w:t>
            </w:r>
            <w:r w:rsidRPr="00292553">
              <w:rPr>
                <w:sz w:val="20"/>
                <w:szCs w:val="20"/>
              </w:rPr>
              <w:t xml:space="preserve"> have not </w:t>
            </w:r>
            <w:r>
              <w:rPr>
                <w:sz w:val="20"/>
                <w:szCs w:val="20"/>
              </w:rPr>
              <w:t>p</w:t>
            </w:r>
            <w:r w:rsidRPr="00EE5F7F">
              <w:rPr>
                <w:sz w:val="20"/>
                <w:szCs w:val="20"/>
              </w:rPr>
              <w:t>articipated in international non-Amateur Grand Prix Competitions in Grand Prix /Grand Prix Special with a result of 68% and over more than twice in the last year</w:t>
            </w:r>
          </w:p>
        </w:tc>
      </w:tr>
      <w:tr w:rsidR="00292553" w14:paraId="582A87D5" w14:textId="77777777" w:rsidTr="00D873C7">
        <w:tc>
          <w:tcPr>
            <w:tcW w:w="425" w:type="dxa"/>
          </w:tcPr>
          <w:p w14:paraId="45171666" w14:textId="77777777" w:rsidR="00292553" w:rsidRDefault="00292553" w:rsidP="00607879">
            <w:pPr>
              <w:rPr>
                <w:sz w:val="20"/>
                <w:szCs w:val="20"/>
              </w:rPr>
            </w:pPr>
          </w:p>
        </w:tc>
        <w:tc>
          <w:tcPr>
            <w:tcW w:w="10059" w:type="dxa"/>
          </w:tcPr>
          <w:p w14:paraId="21C3308E" w14:textId="19A5F346" w:rsidR="00292553" w:rsidRDefault="00292553" w:rsidP="00292553">
            <w:pPr>
              <w:rPr>
                <w:sz w:val="20"/>
                <w:szCs w:val="20"/>
              </w:rPr>
            </w:pPr>
            <w:r>
              <w:rPr>
                <w:sz w:val="20"/>
                <w:szCs w:val="20"/>
              </w:rPr>
              <w:t>I have not p</w:t>
            </w:r>
            <w:r w:rsidRPr="00292553">
              <w:rPr>
                <w:sz w:val="20"/>
                <w:szCs w:val="20"/>
              </w:rPr>
              <w:t>articipated in FEI Senior Continental Championships on Grand Prix level, World Championships, World Cup Finals, Olympic Games in the discipline of Dressage within the last five (5) years</w:t>
            </w:r>
          </w:p>
        </w:tc>
      </w:tr>
    </w:tbl>
    <w:p w14:paraId="353DC287" w14:textId="0E5FAD3A" w:rsidR="004B0600" w:rsidRPr="000E4754" w:rsidRDefault="004B0600" w:rsidP="00292553">
      <w:pPr>
        <w:tabs>
          <w:tab w:val="left" w:pos="817"/>
        </w:tabs>
        <w:ind w:left="392"/>
        <w:rPr>
          <w:sz w:val="20"/>
          <w:szCs w:val="20"/>
        </w:rPr>
      </w:pPr>
    </w:p>
    <w:tbl>
      <w:tblPr>
        <w:tblStyle w:val="TableGrid"/>
        <w:tblW w:w="0" w:type="auto"/>
        <w:tblInd w:w="279" w:type="dxa"/>
        <w:tblLook w:val="04A0" w:firstRow="1" w:lastRow="0" w:firstColumn="1" w:lastColumn="0" w:noHBand="0" w:noVBand="1"/>
      </w:tblPr>
      <w:tblGrid>
        <w:gridCol w:w="425"/>
        <w:gridCol w:w="10059"/>
      </w:tblGrid>
      <w:tr w:rsidR="004B0600" w14:paraId="1211E28A" w14:textId="77777777" w:rsidTr="00D873C7">
        <w:tc>
          <w:tcPr>
            <w:tcW w:w="425" w:type="dxa"/>
          </w:tcPr>
          <w:p w14:paraId="31AC51A0" w14:textId="77777777" w:rsidR="004B0600" w:rsidRDefault="004B0600" w:rsidP="00607879">
            <w:pPr>
              <w:rPr>
                <w:sz w:val="20"/>
                <w:szCs w:val="20"/>
              </w:rPr>
            </w:pPr>
          </w:p>
        </w:tc>
        <w:tc>
          <w:tcPr>
            <w:tcW w:w="10059" w:type="dxa"/>
          </w:tcPr>
          <w:p w14:paraId="3AC426D1" w14:textId="5130656A" w:rsidR="004B0600" w:rsidRDefault="004B0600" w:rsidP="00292553">
            <w:pPr>
              <w:rPr>
                <w:sz w:val="20"/>
                <w:szCs w:val="20"/>
              </w:rPr>
            </w:pPr>
            <w:r w:rsidRPr="000E4754">
              <w:rPr>
                <w:sz w:val="20"/>
                <w:szCs w:val="20"/>
              </w:rPr>
              <w:t>I agree to notify British Dressage with immediate effect if my circumstances above change that would prevent me from keeping my Amateur status</w:t>
            </w:r>
          </w:p>
        </w:tc>
      </w:tr>
    </w:tbl>
    <w:p w14:paraId="080FF7AA" w14:textId="77777777" w:rsidR="00E52428" w:rsidRDefault="00E52428" w:rsidP="00E52428">
      <w:pPr>
        <w:rPr>
          <w:b/>
          <w:bCs/>
          <w:sz w:val="20"/>
          <w:szCs w:val="20"/>
        </w:rPr>
      </w:pPr>
    </w:p>
    <w:p w14:paraId="36983585" w14:textId="018AE541" w:rsidR="00E52428" w:rsidRDefault="00E52428" w:rsidP="00E52428">
      <w:pPr>
        <w:rPr>
          <w:sz w:val="20"/>
          <w:szCs w:val="20"/>
        </w:rPr>
      </w:pPr>
      <w:r w:rsidRPr="00EF272A">
        <w:rPr>
          <w:b/>
          <w:bCs/>
          <w:sz w:val="20"/>
          <w:szCs w:val="20"/>
        </w:rPr>
        <w:t>Note</w:t>
      </w:r>
      <w:r>
        <w:rPr>
          <w:sz w:val="20"/>
          <w:szCs w:val="20"/>
        </w:rPr>
        <w:t xml:space="preserve">: </w:t>
      </w:r>
      <w:r w:rsidRPr="000E4754">
        <w:rPr>
          <w:sz w:val="20"/>
          <w:szCs w:val="20"/>
        </w:rPr>
        <w:t xml:space="preserve">The buying and selling of </w:t>
      </w:r>
      <w:r w:rsidR="00402258">
        <w:rPr>
          <w:sz w:val="20"/>
          <w:szCs w:val="20"/>
        </w:rPr>
        <w:t>h</w:t>
      </w:r>
      <w:r w:rsidRPr="000E4754">
        <w:rPr>
          <w:sz w:val="20"/>
          <w:szCs w:val="20"/>
        </w:rPr>
        <w:t>orses, as well as receiving prize money in cash, are not forbidden providing they do not constitute the Athlete’s main source of income.</w:t>
      </w:r>
    </w:p>
    <w:p w14:paraId="15FF2A14" w14:textId="77777777" w:rsidR="00E52428" w:rsidRDefault="00E52428" w:rsidP="008C0095">
      <w:pPr>
        <w:rPr>
          <w:b/>
          <w:bCs/>
        </w:rPr>
      </w:pPr>
    </w:p>
    <w:tbl>
      <w:tblPr>
        <w:tblStyle w:val="TableGrid"/>
        <w:tblW w:w="0" w:type="auto"/>
        <w:tblLook w:val="04A0" w:firstRow="1" w:lastRow="0" w:firstColumn="1" w:lastColumn="0" w:noHBand="0" w:noVBand="1"/>
      </w:tblPr>
      <w:tblGrid>
        <w:gridCol w:w="1980"/>
        <w:gridCol w:w="4961"/>
        <w:gridCol w:w="709"/>
        <w:gridCol w:w="2835"/>
      </w:tblGrid>
      <w:tr w:rsidR="009476D7" w14:paraId="5EB95F03" w14:textId="77777777" w:rsidTr="00E43037">
        <w:tc>
          <w:tcPr>
            <w:tcW w:w="1980" w:type="dxa"/>
            <w:shd w:val="clear" w:color="auto" w:fill="D9E2F3" w:themeFill="accent1" w:themeFillTint="33"/>
          </w:tcPr>
          <w:p w14:paraId="7C0D76DE" w14:textId="77777777" w:rsidR="009476D7" w:rsidRPr="006A3DD1" w:rsidRDefault="009476D7" w:rsidP="00E43037">
            <w:pPr>
              <w:rPr>
                <w:b/>
                <w:bCs/>
              </w:rPr>
            </w:pPr>
            <w:r>
              <w:rPr>
                <w:b/>
                <w:bCs/>
              </w:rPr>
              <w:t>Signed:</w:t>
            </w:r>
          </w:p>
        </w:tc>
        <w:tc>
          <w:tcPr>
            <w:tcW w:w="4961" w:type="dxa"/>
          </w:tcPr>
          <w:p w14:paraId="2B960A5A" w14:textId="77777777" w:rsidR="009476D7" w:rsidRDefault="009476D7" w:rsidP="00E43037"/>
          <w:p w14:paraId="3617E128" w14:textId="77777777" w:rsidR="009476D7" w:rsidRDefault="009476D7" w:rsidP="00E43037"/>
        </w:tc>
        <w:tc>
          <w:tcPr>
            <w:tcW w:w="709" w:type="dxa"/>
            <w:shd w:val="clear" w:color="auto" w:fill="D9E2F3" w:themeFill="accent1" w:themeFillTint="33"/>
          </w:tcPr>
          <w:p w14:paraId="4D2599CA" w14:textId="77777777" w:rsidR="009476D7" w:rsidRPr="00190119" w:rsidRDefault="009476D7" w:rsidP="00E43037">
            <w:pPr>
              <w:rPr>
                <w:b/>
                <w:bCs/>
              </w:rPr>
            </w:pPr>
            <w:r w:rsidRPr="00190119">
              <w:rPr>
                <w:b/>
                <w:bCs/>
              </w:rPr>
              <w:t>Date</w:t>
            </w:r>
          </w:p>
        </w:tc>
        <w:tc>
          <w:tcPr>
            <w:tcW w:w="2835" w:type="dxa"/>
          </w:tcPr>
          <w:p w14:paraId="3689C78E" w14:textId="77777777" w:rsidR="009476D7" w:rsidRDefault="009476D7" w:rsidP="00E43037"/>
        </w:tc>
      </w:tr>
    </w:tbl>
    <w:p w14:paraId="7CC78992" w14:textId="77777777" w:rsidR="00A00C01" w:rsidRDefault="00A00C01" w:rsidP="008C0095"/>
    <w:p w14:paraId="59164576" w14:textId="77777777" w:rsidR="00A00C01" w:rsidRPr="005B4A73" w:rsidRDefault="00A00C01" w:rsidP="00A00C01">
      <w:pPr>
        <w:rPr>
          <w:b/>
          <w:bCs/>
          <w:i/>
          <w:iCs/>
        </w:rPr>
      </w:pPr>
      <w:r w:rsidRPr="005B4A73">
        <w:rPr>
          <w:b/>
          <w:bCs/>
          <w:i/>
          <w:iCs/>
        </w:rPr>
        <w:t xml:space="preserve">To be completed, signed and stamped by the National Federation: </w:t>
      </w:r>
    </w:p>
    <w:tbl>
      <w:tblPr>
        <w:tblStyle w:val="TableGrid"/>
        <w:tblW w:w="0" w:type="auto"/>
        <w:tblLook w:val="04A0" w:firstRow="1" w:lastRow="0" w:firstColumn="1" w:lastColumn="0" w:noHBand="0" w:noVBand="1"/>
      </w:tblPr>
      <w:tblGrid>
        <w:gridCol w:w="2052"/>
        <w:gridCol w:w="4464"/>
        <w:gridCol w:w="1210"/>
        <w:gridCol w:w="2811"/>
      </w:tblGrid>
      <w:tr w:rsidR="00A00C01" w14:paraId="00F266CC" w14:textId="77777777" w:rsidTr="00C94F8C">
        <w:tc>
          <w:tcPr>
            <w:tcW w:w="2052" w:type="dxa"/>
            <w:shd w:val="clear" w:color="auto" w:fill="D9E2F3" w:themeFill="accent1" w:themeFillTint="33"/>
          </w:tcPr>
          <w:p w14:paraId="4673A2FF" w14:textId="77777777" w:rsidR="00A00C01" w:rsidRPr="00F34ED5" w:rsidRDefault="00A00C01" w:rsidP="00E43037">
            <w:pPr>
              <w:rPr>
                <w:b/>
                <w:bCs/>
              </w:rPr>
            </w:pPr>
            <w:r w:rsidRPr="00F34ED5">
              <w:rPr>
                <w:b/>
                <w:bCs/>
              </w:rPr>
              <w:t>Date</w:t>
            </w:r>
            <w:r>
              <w:rPr>
                <w:b/>
                <w:bCs/>
              </w:rPr>
              <w:t>:</w:t>
            </w:r>
          </w:p>
        </w:tc>
        <w:tc>
          <w:tcPr>
            <w:tcW w:w="4464" w:type="dxa"/>
          </w:tcPr>
          <w:p w14:paraId="5D40F663" w14:textId="77777777" w:rsidR="00A00C01" w:rsidRDefault="00A00C01" w:rsidP="00E43037"/>
        </w:tc>
        <w:tc>
          <w:tcPr>
            <w:tcW w:w="1158" w:type="dxa"/>
            <w:shd w:val="clear" w:color="auto" w:fill="D9E2F3" w:themeFill="accent1" w:themeFillTint="33"/>
          </w:tcPr>
          <w:p w14:paraId="2039276E" w14:textId="77777777" w:rsidR="00A00C01" w:rsidRDefault="00A00C01" w:rsidP="00E43037">
            <w:r w:rsidRPr="00021683">
              <w:rPr>
                <w:b/>
                <w:bCs/>
              </w:rPr>
              <w:t>National Federation Stamp</w:t>
            </w:r>
          </w:p>
        </w:tc>
        <w:tc>
          <w:tcPr>
            <w:tcW w:w="2811" w:type="dxa"/>
          </w:tcPr>
          <w:p w14:paraId="4BAA7D47" w14:textId="77777777" w:rsidR="00A00C01" w:rsidRDefault="00A00C01" w:rsidP="00E43037"/>
          <w:p w14:paraId="6694F039" w14:textId="77777777" w:rsidR="00A00C01" w:rsidRDefault="00A00C01" w:rsidP="00E43037"/>
          <w:p w14:paraId="7AD095F7" w14:textId="77777777" w:rsidR="00A00C01" w:rsidRDefault="00A00C01" w:rsidP="00E43037"/>
          <w:p w14:paraId="2F162E13" w14:textId="77777777" w:rsidR="00A00C01" w:rsidRDefault="00A00C01" w:rsidP="00E43037"/>
        </w:tc>
      </w:tr>
      <w:tr w:rsidR="00C94F8C" w14:paraId="23979DA8" w14:textId="77777777" w:rsidTr="00C94F8C">
        <w:tc>
          <w:tcPr>
            <w:tcW w:w="2052" w:type="dxa"/>
            <w:shd w:val="clear" w:color="auto" w:fill="D9E2F3" w:themeFill="accent1" w:themeFillTint="33"/>
          </w:tcPr>
          <w:p w14:paraId="6E5E560E" w14:textId="77777777" w:rsidR="00C94F8C" w:rsidRPr="00F34ED5" w:rsidRDefault="00C94F8C" w:rsidP="00E43037">
            <w:pPr>
              <w:rPr>
                <w:b/>
                <w:bCs/>
              </w:rPr>
            </w:pPr>
            <w:r w:rsidRPr="00F34ED5">
              <w:rPr>
                <w:b/>
                <w:bCs/>
              </w:rPr>
              <w:t>Signed By:</w:t>
            </w:r>
          </w:p>
        </w:tc>
        <w:tc>
          <w:tcPr>
            <w:tcW w:w="4464" w:type="dxa"/>
          </w:tcPr>
          <w:p w14:paraId="5E591513" w14:textId="373CD3D3" w:rsidR="00C94F8C" w:rsidRDefault="00C94F8C" w:rsidP="00E43037">
            <w:r>
              <w:t>Jenalynn Ancliff</w:t>
            </w:r>
            <w:r w:rsidR="00316692">
              <w:t xml:space="preserve"> (</w:t>
            </w:r>
            <w:r>
              <w:t>Head of Secretariat</w:t>
            </w:r>
            <w:r w:rsidR="00316692">
              <w:t>)</w:t>
            </w:r>
          </w:p>
        </w:tc>
        <w:tc>
          <w:tcPr>
            <w:tcW w:w="1158" w:type="dxa"/>
            <w:shd w:val="clear" w:color="auto" w:fill="D9E2F3" w:themeFill="accent1" w:themeFillTint="33"/>
          </w:tcPr>
          <w:p w14:paraId="1A8A6654" w14:textId="458A41C7" w:rsidR="00C94F8C" w:rsidRDefault="00C94F8C" w:rsidP="00E43037">
            <w:r w:rsidRPr="00C94F8C">
              <w:rPr>
                <w:b/>
                <w:bCs/>
              </w:rPr>
              <w:t>Year</w:t>
            </w:r>
          </w:p>
        </w:tc>
        <w:tc>
          <w:tcPr>
            <w:tcW w:w="2811" w:type="dxa"/>
          </w:tcPr>
          <w:p w14:paraId="34184EE6" w14:textId="1AD325F1" w:rsidR="00C94F8C" w:rsidRDefault="00C94F8C" w:rsidP="00E43037">
            <w:r>
              <w:t>202</w:t>
            </w:r>
            <w:r w:rsidR="00116CB3">
              <w:t>6</w:t>
            </w:r>
          </w:p>
        </w:tc>
      </w:tr>
    </w:tbl>
    <w:p w14:paraId="541168EE" w14:textId="4775DD63" w:rsidR="008C0095" w:rsidRPr="00D13EC4" w:rsidRDefault="004E240B" w:rsidP="008C0095">
      <w:pPr>
        <w:rPr>
          <w:sz w:val="40"/>
          <w:szCs w:val="40"/>
        </w:rPr>
      </w:pPr>
      <w:r>
        <w:br w:type="page"/>
      </w:r>
      <w:r w:rsidR="008C0095" w:rsidRPr="00A9450D">
        <w:rPr>
          <w:sz w:val="40"/>
          <w:szCs w:val="40"/>
        </w:rPr>
        <w:lastRenderedPageBreak/>
        <w:t>Amateur Declaration</w:t>
      </w:r>
      <w:r w:rsidR="008C0095">
        <w:rPr>
          <w:sz w:val="40"/>
          <w:szCs w:val="40"/>
        </w:rPr>
        <w:t xml:space="preserve">: </w:t>
      </w:r>
      <w:r w:rsidR="00993008">
        <w:rPr>
          <w:sz w:val="40"/>
          <w:szCs w:val="40"/>
        </w:rPr>
        <w:t>Dressage</w:t>
      </w:r>
      <w:r w:rsidR="008C0095">
        <w:rPr>
          <w:sz w:val="40"/>
          <w:szCs w:val="40"/>
        </w:rPr>
        <w:t xml:space="preserve"> </w:t>
      </w:r>
      <w:r w:rsidR="008C0095" w:rsidRPr="00D13EC4">
        <w:rPr>
          <w:sz w:val="40"/>
          <w:szCs w:val="40"/>
        </w:rPr>
        <w:t>Discipline</w:t>
      </w:r>
      <w:r w:rsidR="008C0095">
        <w:rPr>
          <w:sz w:val="40"/>
          <w:szCs w:val="40"/>
        </w:rPr>
        <w:t xml:space="preserve"> 202</w:t>
      </w:r>
      <w:r w:rsidR="00116CB3">
        <w:rPr>
          <w:sz w:val="40"/>
          <w:szCs w:val="40"/>
        </w:rPr>
        <w:t>6</w:t>
      </w:r>
    </w:p>
    <w:p w14:paraId="52F782B1" w14:textId="2CB58741" w:rsidR="0054110E" w:rsidRPr="00701DFD" w:rsidRDefault="00325A17" w:rsidP="002E02DC">
      <w:pPr>
        <w:pStyle w:val="ListParagraph"/>
        <w:jc w:val="both"/>
        <w:rPr>
          <w:b/>
          <w:bCs/>
          <w:sz w:val="20"/>
          <w:szCs w:val="20"/>
        </w:rPr>
      </w:pPr>
      <w:r>
        <w:rPr>
          <w:b/>
          <w:bCs/>
          <w:sz w:val="20"/>
          <w:szCs w:val="20"/>
        </w:rPr>
        <w:t>NOTES:</w:t>
      </w:r>
    </w:p>
    <w:p w14:paraId="54C8EEEC" w14:textId="148B75A1" w:rsidR="00701DFD" w:rsidRPr="008D2BBC" w:rsidRDefault="008D2BBC" w:rsidP="002E02DC">
      <w:pPr>
        <w:pStyle w:val="ListParagraph"/>
        <w:jc w:val="both"/>
        <w:rPr>
          <w:sz w:val="20"/>
          <w:szCs w:val="20"/>
        </w:rPr>
      </w:pPr>
      <w:r w:rsidRPr="008D2BBC">
        <w:rPr>
          <w:sz w:val="20"/>
          <w:szCs w:val="20"/>
        </w:rPr>
        <w:t>This licence is</w:t>
      </w:r>
      <w:r>
        <w:rPr>
          <w:sz w:val="20"/>
          <w:szCs w:val="20"/>
        </w:rPr>
        <w:t xml:space="preserve"> </w:t>
      </w:r>
      <w:r w:rsidRPr="008D2BBC">
        <w:rPr>
          <w:sz w:val="20"/>
          <w:szCs w:val="20"/>
        </w:rPr>
        <w:t>only valid fo</w:t>
      </w:r>
      <w:r>
        <w:rPr>
          <w:sz w:val="20"/>
          <w:szCs w:val="20"/>
        </w:rPr>
        <w:t>r</w:t>
      </w:r>
      <w:r w:rsidR="00C94F8C">
        <w:rPr>
          <w:sz w:val="20"/>
          <w:szCs w:val="20"/>
        </w:rPr>
        <w:t xml:space="preserve"> competitions in </w:t>
      </w:r>
      <w:r w:rsidRPr="008D2BBC">
        <w:rPr>
          <w:sz w:val="20"/>
          <w:szCs w:val="20"/>
        </w:rPr>
        <w:t>202</w:t>
      </w:r>
      <w:r w:rsidR="00116CB3">
        <w:rPr>
          <w:sz w:val="20"/>
          <w:szCs w:val="20"/>
        </w:rPr>
        <w:t>6</w:t>
      </w:r>
      <w:r w:rsidRPr="008D2BBC">
        <w:rPr>
          <w:sz w:val="20"/>
          <w:szCs w:val="20"/>
        </w:rPr>
        <w:t>.</w:t>
      </w:r>
    </w:p>
    <w:p w14:paraId="3E31994B" w14:textId="77777777" w:rsidR="008D2BBC" w:rsidRDefault="008D2BBC" w:rsidP="002E02DC">
      <w:pPr>
        <w:pStyle w:val="ListParagraph"/>
        <w:jc w:val="both"/>
        <w:rPr>
          <w:b/>
          <w:bCs/>
          <w:sz w:val="20"/>
          <w:szCs w:val="20"/>
        </w:rPr>
      </w:pPr>
    </w:p>
    <w:p w14:paraId="4CB9C926" w14:textId="4B13E1C4" w:rsidR="002E02DC" w:rsidRPr="00134823" w:rsidRDefault="00F5675E" w:rsidP="002E02DC">
      <w:pPr>
        <w:pStyle w:val="ListParagraph"/>
        <w:jc w:val="both"/>
        <w:rPr>
          <w:b/>
          <w:bCs/>
          <w:i/>
          <w:iCs/>
          <w:sz w:val="20"/>
          <w:szCs w:val="20"/>
        </w:rPr>
      </w:pPr>
      <w:r w:rsidRPr="00134823">
        <w:rPr>
          <w:b/>
          <w:bCs/>
          <w:i/>
          <w:iCs/>
          <w:sz w:val="20"/>
          <w:szCs w:val="20"/>
        </w:rPr>
        <w:t>DEFINITION OF AN AMATEUR ATHLETE</w:t>
      </w:r>
    </w:p>
    <w:p w14:paraId="48AB9756" w14:textId="21FE55C0" w:rsidR="002E02DC" w:rsidRPr="00134823" w:rsidRDefault="00205778" w:rsidP="00205778">
      <w:pPr>
        <w:pStyle w:val="ListParagraph"/>
        <w:jc w:val="both"/>
        <w:rPr>
          <w:i/>
          <w:iCs/>
          <w:sz w:val="20"/>
          <w:szCs w:val="20"/>
        </w:rPr>
      </w:pPr>
      <w:r w:rsidRPr="00134823">
        <w:rPr>
          <w:i/>
          <w:iCs/>
          <w:sz w:val="20"/>
          <w:szCs w:val="20"/>
        </w:rPr>
        <w:t>An Amateur Athlete is an athlete, who does not earn most of their income from within the equestrian sport, such as giving riding lessons, training Horses for third parties, professional Horses dealing/breeding, doesn’t hold any valid riding instructor/trainer license and is not getting an education as a professional rider/trainer. The buying and selling of Horses, as well as receiving prize money in cash, is not forbidden providing they do not constitute the Athlete’s main source of income</w:t>
      </w:r>
    </w:p>
    <w:p w14:paraId="43FC83AA" w14:textId="77777777" w:rsidR="002E02DC" w:rsidRPr="00134823" w:rsidRDefault="002E02DC" w:rsidP="002E02DC">
      <w:pPr>
        <w:pStyle w:val="ListParagraph"/>
        <w:jc w:val="both"/>
        <w:rPr>
          <w:i/>
          <w:iCs/>
          <w:sz w:val="20"/>
          <w:szCs w:val="20"/>
        </w:rPr>
      </w:pPr>
    </w:p>
    <w:p w14:paraId="30C71DE2" w14:textId="4D028610" w:rsidR="00F5675E" w:rsidRPr="00134823" w:rsidRDefault="00F5675E" w:rsidP="002E02DC">
      <w:pPr>
        <w:pStyle w:val="ListParagraph"/>
        <w:rPr>
          <w:i/>
          <w:iCs/>
          <w:sz w:val="20"/>
          <w:szCs w:val="20"/>
        </w:rPr>
      </w:pPr>
      <w:r w:rsidRPr="00134823">
        <w:rPr>
          <w:b/>
          <w:bCs/>
          <w:i/>
          <w:iCs/>
          <w:sz w:val="20"/>
          <w:szCs w:val="20"/>
        </w:rPr>
        <w:t xml:space="preserve">CONDITIONS OF PARTICIPATION </w:t>
      </w:r>
      <w:r w:rsidR="002E02DC" w:rsidRPr="00134823">
        <w:rPr>
          <w:b/>
          <w:bCs/>
          <w:i/>
          <w:iCs/>
          <w:sz w:val="20"/>
          <w:szCs w:val="20"/>
        </w:rPr>
        <w:t>IN AN AMATEUR EVENT</w:t>
      </w:r>
    </w:p>
    <w:p w14:paraId="3B6DE182" w14:textId="1ED4A7A5" w:rsidR="002E02DC" w:rsidRPr="00134823" w:rsidRDefault="004C0C82" w:rsidP="00205778">
      <w:pPr>
        <w:ind w:left="720"/>
        <w:jc w:val="both"/>
        <w:rPr>
          <w:i/>
          <w:iCs/>
          <w:sz w:val="20"/>
          <w:szCs w:val="20"/>
        </w:rPr>
      </w:pPr>
      <w:r w:rsidRPr="00134823">
        <w:rPr>
          <w:b/>
          <w:bCs/>
          <w:i/>
          <w:iCs/>
          <w:sz w:val="20"/>
          <w:szCs w:val="20"/>
        </w:rPr>
        <w:t>Amateur’s license</w:t>
      </w:r>
      <w:r w:rsidRPr="00134823">
        <w:rPr>
          <w:i/>
          <w:iCs/>
          <w:sz w:val="20"/>
          <w:szCs w:val="20"/>
        </w:rPr>
        <w:t xml:space="preserve"> - </w:t>
      </w:r>
      <w:r w:rsidRPr="00134823">
        <w:rPr>
          <w:b/>
          <w:bCs/>
          <w:i/>
          <w:iCs/>
          <w:sz w:val="20"/>
          <w:szCs w:val="20"/>
        </w:rPr>
        <w:t>Eligibility</w:t>
      </w:r>
      <w:r w:rsidRPr="00134823">
        <w:rPr>
          <w:i/>
          <w:iCs/>
          <w:sz w:val="20"/>
          <w:szCs w:val="20"/>
        </w:rPr>
        <w:t xml:space="preserve"> </w:t>
      </w:r>
    </w:p>
    <w:p w14:paraId="0170FC6A" w14:textId="77777777" w:rsidR="002E02DC" w:rsidRPr="00134823" w:rsidRDefault="002E02DC" w:rsidP="002E02DC">
      <w:pPr>
        <w:pStyle w:val="ListParagraph"/>
        <w:rPr>
          <w:i/>
          <w:iCs/>
          <w:sz w:val="20"/>
          <w:szCs w:val="20"/>
        </w:rPr>
      </w:pPr>
    </w:p>
    <w:p w14:paraId="511C4E2F" w14:textId="198395E9" w:rsidR="003E1C7F" w:rsidRDefault="003E1C7F" w:rsidP="002E02DC">
      <w:pPr>
        <w:pStyle w:val="ListParagraph"/>
        <w:numPr>
          <w:ilvl w:val="0"/>
          <w:numId w:val="19"/>
        </w:numPr>
        <w:jc w:val="both"/>
        <w:rPr>
          <w:i/>
          <w:iCs/>
          <w:sz w:val="20"/>
          <w:szCs w:val="20"/>
        </w:rPr>
      </w:pPr>
      <w:r>
        <w:rPr>
          <w:i/>
          <w:iCs/>
          <w:sz w:val="20"/>
          <w:szCs w:val="20"/>
        </w:rPr>
        <w:t>British Dressage have a minimum eligibility requirements</w:t>
      </w:r>
      <w:r w:rsidR="005B7134">
        <w:rPr>
          <w:i/>
          <w:iCs/>
          <w:sz w:val="20"/>
          <w:szCs w:val="20"/>
        </w:rPr>
        <w:t xml:space="preserve"> / code of conduct</w:t>
      </w:r>
      <w:r>
        <w:rPr>
          <w:i/>
          <w:iCs/>
          <w:sz w:val="20"/>
          <w:szCs w:val="20"/>
        </w:rPr>
        <w:t xml:space="preserve"> policy for any CDI am classes. Please refer to the CDI/CDIO British Dressage Selection Policy on the British Dressage website.</w:t>
      </w:r>
    </w:p>
    <w:p w14:paraId="57E9B5DD" w14:textId="77777777" w:rsidR="003E1C7F" w:rsidRDefault="003E1C7F" w:rsidP="003E1C7F">
      <w:pPr>
        <w:pStyle w:val="ListParagraph"/>
        <w:ind w:left="1080"/>
        <w:jc w:val="both"/>
        <w:rPr>
          <w:i/>
          <w:iCs/>
          <w:sz w:val="20"/>
          <w:szCs w:val="20"/>
        </w:rPr>
      </w:pPr>
    </w:p>
    <w:p w14:paraId="01DAF813" w14:textId="0D3AAB31" w:rsidR="002E02DC" w:rsidRPr="00134823" w:rsidRDefault="00F5675E" w:rsidP="002E02DC">
      <w:pPr>
        <w:pStyle w:val="ListParagraph"/>
        <w:numPr>
          <w:ilvl w:val="0"/>
          <w:numId w:val="19"/>
        </w:numPr>
        <w:jc w:val="both"/>
        <w:rPr>
          <w:i/>
          <w:iCs/>
          <w:sz w:val="20"/>
          <w:szCs w:val="20"/>
        </w:rPr>
      </w:pPr>
      <w:r w:rsidRPr="00134823">
        <w:rPr>
          <w:i/>
          <w:iCs/>
          <w:sz w:val="20"/>
          <w:szCs w:val="20"/>
        </w:rPr>
        <w:t xml:space="preserve">The Amateur’s license must be renewed </w:t>
      </w:r>
      <w:r w:rsidR="002E02DC" w:rsidRPr="00134823">
        <w:rPr>
          <w:i/>
          <w:iCs/>
          <w:sz w:val="20"/>
          <w:szCs w:val="20"/>
        </w:rPr>
        <w:t>annually, and riders must declare their “Amateur” status annually.</w:t>
      </w:r>
    </w:p>
    <w:p w14:paraId="486BA73A" w14:textId="77777777" w:rsidR="002E02DC" w:rsidRPr="00134823" w:rsidRDefault="002E02DC" w:rsidP="002E02DC">
      <w:pPr>
        <w:pStyle w:val="ListParagraph"/>
        <w:rPr>
          <w:i/>
          <w:iCs/>
          <w:sz w:val="20"/>
          <w:szCs w:val="20"/>
        </w:rPr>
      </w:pPr>
    </w:p>
    <w:p w14:paraId="1745516D" w14:textId="1F663E6D" w:rsidR="002E02DC" w:rsidRPr="00134823" w:rsidRDefault="002E02DC" w:rsidP="002E02DC">
      <w:pPr>
        <w:pStyle w:val="ListParagraph"/>
        <w:numPr>
          <w:ilvl w:val="0"/>
          <w:numId w:val="19"/>
        </w:numPr>
        <w:jc w:val="both"/>
        <w:rPr>
          <w:i/>
          <w:iCs/>
          <w:sz w:val="20"/>
          <w:szCs w:val="20"/>
        </w:rPr>
      </w:pPr>
      <w:r w:rsidRPr="00134823">
        <w:rPr>
          <w:i/>
          <w:iCs/>
          <w:sz w:val="20"/>
          <w:szCs w:val="20"/>
        </w:rPr>
        <w:t>Riders cannot enter an Amateur FEI Dressage class unless they have signed their Amateur Declaration Form and had it stamped by the National Federation (British Equestrian) and filed with British Dressage</w:t>
      </w:r>
      <w:r w:rsidR="009602C0" w:rsidRPr="00134823">
        <w:rPr>
          <w:i/>
          <w:iCs/>
          <w:sz w:val="20"/>
          <w:szCs w:val="20"/>
        </w:rPr>
        <w:t>.</w:t>
      </w:r>
    </w:p>
    <w:p w14:paraId="59517579" w14:textId="77777777" w:rsidR="002E02DC" w:rsidRPr="00134823" w:rsidRDefault="002E02DC" w:rsidP="002E02DC">
      <w:pPr>
        <w:pStyle w:val="ListParagraph"/>
        <w:rPr>
          <w:i/>
          <w:iCs/>
          <w:sz w:val="20"/>
          <w:szCs w:val="20"/>
        </w:rPr>
      </w:pPr>
    </w:p>
    <w:p w14:paraId="68284F9C" w14:textId="4EFB8807" w:rsidR="00F5675E" w:rsidRPr="00134823" w:rsidRDefault="00F5675E" w:rsidP="002E02DC">
      <w:pPr>
        <w:pStyle w:val="ListParagraph"/>
        <w:numPr>
          <w:ilvl w:val="0"/>
          <w:numId w:val="19"/>
        </w:numPr>
        <w:jc w:val="both"/>
        <w:rPr>
          <w:i/>
          <w:iCs/>
          <w:sz w:val="20"/>
          <w:szCs w:val="20"/>
        </w:rPr>
      </w:pPr>
      <w:r w:rsidRPr="00134823">
        <w:rPr>
          <w:i/>
          <w:iCs/>
          <w:sz w:val="20"/>
          <w:szCs w:val="20"/>
        </w:rPr>
        <w:t xml:space="preserve">An Amateur’s license cannot be granted or can be suspended in the following cases: - </w:t>
      </w:r>
    </w:p>
    <w:p w14:paraId="472C5827" w14:textId="254BDFC7" w:rsidR="00F5675E" w:rsidRPr="00134823" w:rsidRDefault="00F5675E" w:rsidP="002E02DC">
      <w:pPr>
        <w:pStyle w:val="ListParagraph"/>
        <w:numPr>
          <w:ilvl w:val="1"/>
          <w:numId w:val="19"/>
        </w:numPr>
        <w:jc w:val="both"/>
        <w:rPr>
          <w:i/>
          <w:iCs/>
          <w:sz w:val="20"/>
          <w:szCs w:val="20"/>
        </w:rPr>
      </w:pPr>
      <w:r w:rsidRPr="00134823">
        <w:rPr>
          <w:i/>
          <w:iCs/>
          <w:sz w:val="20"/>
          <w:szCs w:val="20"/>
        </w:rPr>
        <w:t xml:space="preserve">The Athlete </w:t>
      </w:r>
      <w:r w:rsidR="009602C0" w:rsidRPr="00134823">
        <w:rPr>
          <w:i/>
          <w:iCs/>
          <w:sz w:val="20"/>
          <w:szCs w:val="20"/>
        </w:rPr>
        <w:t xml:space="preserve">has </w:t>
      </w:r>
      <w:r w:rsidRPr="00134823">
        <w:rPr>
          <w:i/>
          <w:iCs/>
          <w:sz w:val="20"/>
          <w:szCs w:val="20"/>
        </w:rPr>
        <w:t xml:space="preserve">participated in international non-Amateur Grand Prix Competitions in Grand Prix or Grand Prix Special with a result of 68% and over more than twice in the last year. The rider is not eligible to get an Amateur’s license for five (5) years from the date when the second result was earned. </w:t>
      </w:r>
    </w:p>
    <w:p w14:paraId="3C86B2AA" w14:textId="49EB54F1" w:rsidR="00F5675E" w:rsidRPr="00134823" w:rsidRDefault="00F5675E" w:rsidP="002E02DC">
      <w:pPr>
        <w:pStyle w:val="ListParagraph"/>
        <w:numPr>
          <w:ilvl w:val="1"/>
          <w:numId w:val="19"/>
        </w:numPr>
        <w:jc w:val="both"/>
        <w:rPr>
          <w:i/>
          <w:iCs/>
          <w:sz w:val="20"/>
          <w:szCs w:val="20"/>
        </w:rPr>
      </w:pPr>
      <w:r w:rsidRPr="00134823">
        <w:rPr>
          <w:i/>
          <w:iCs/>
          <w:sz w:val="20"/>
          <w:szCs w:val="20"/>
        </w:rPr>
        <w:t xml:space="preserve">The Athlete </w:t>
      </w:r>
      <w:r w:rsidR="009602C0" w:rsidRPr="00134823">
        <w:rPr>
          <w:i/>
          <w:iCs/>
          <w:sz w:val="20"/>
          <w:szCs w:val="20"/>
        </w:rPr>
        <w:t xml:space="preserve">has </w:t>
      </w:r>
      <w:r w:rsidRPr="00134823">
        <w:rPr>
          <w:i/>
          <w:iCs/>
          <w:sz w:val="20"/>
          <w:szCs w:val="20"/>
        </w:rPr>
        <w:t>participated in FEI Senior Continental Championships on Grand Prix level, World Championships, World Cup Finals, Olympic Games in the discipline of Dressage within the last five (5) years.</w:t>
      </w:r>
    </w:p>
    <w:p w14:paraId="2B88EC08" w14:textId="77777777" w:rsidR="002E02DC" w:rsidRPr="00134823" w:rsidRDefault="002E02DC" w:rsidP="002E02DC">
      <w:pPr>
        <w:pStyle w:val="ListParagraph"/>
        <w:ind w:left="2880"/>
        <w:jc w:val="both"/>
        <w:rPr>
          <w:i/>
          <w:iCs/>
          <w:sz w:val="20"/>
          <w:szCs w:val="20"/>
        </w:rPr>
      </w:pPr>
    </w:p>
    <w:p w14:paraId="62B90EE6" w14:textId="3C790007" w:rsidR="00D777C0" w:rsidRPr="00134823" w:rsidRDefault="00D777C0" w:rsidP="002E02DC">
      <w:pPr>
        <w:pStyle w:val="ListParagraph"/>
        <w:numPr>
          <w:ilvl w:val="0"/>
          <w:numId w:val="19"/>
        </w:numPr>
        <w:jc w:val="both"/>
        <w:rPr>
          <w:b/>
          <w:bCs/>
          <w:i/>
          <w:iCs/>
          <w:sz w:val="20"/>
          <w:szCs w:val="20"/>
        </w:rPr>
      </w:pPr>
      <w:r w:rsidRPr="00134823">
        <w:rPr>
          <w:i/>
          <w:iCs/>
          <w:sz w:val="20"/>
          <w:szCs w:val="20"/>
        </w:rPr>
        <w:t>Riders compet</w:t>
      </w:r>
      <w:r w:rsidR="00664CED" w:rsidRPr="00134823">
        <w:rPr>
          <w:i/>
          <w:iCs/>
          <w:sz w:val="20"/>
          <w:szCs w:val="20"/>
        </w:rPr>
        <w:t>ing</w:t>
      </w:r>
      <w:r w:rsidRPr="00134823">
        <w:rPr>
          <w:i/>
          <w:iCs/>
          <w:sz w:val="20"/>
          <w:szCs w:val="20"/>
        </w:rPr>
        <w:t xml:space="preserve"> in </w:t>
      </w:r>
      <w:r w:rsidR="00664CED" w:rsidRPr="00134823">
        <w:rPr>
          <w:i/>
          <w:iCs/>
          <w:sz w:val="20"/>
          <w:szCs w:val="20"/>
        </w:rPr>
        <w:t xml:space="preserve">an Amateur </w:t>
      </w:r>
      <w:r w:rsidR="000E3E95" w:rsidRPr="00134823">
        <w:rPr>
          <w:i/>
          <w:iCs/>
          <w:sz w:val="20"/>
          <w:szCs w:val="20"/>
        </w:rPr>
        <w:t>Events</w:t>
      </w:r>
      <w:r w:rsidR="00664CED" w:rsidRPr="00134823">
        <w:rPr>
          <w:i/>
          <w:iCs/>
          <w:sz w:val="20"/>
          <w:szCs w:val="20"/>
        </w:rPr>
        <w:t xml:space="preserve"> in </w:t>
      </w:r>
      <w:r w:rsidRPr="00134823">
        <w:rPr>
          <w:i/>
          <w:iCs/>
          <w:sz w:val="20"/>
          <w:szCs w:val="20"/>
        </w:rPr>
        <w:t>a country outside the Horse’s country of residence</w:t>
      </w:r>
      <w:r w:rsidR="000E3E95" w:rsidRPr="00134823">
        <w:rPr>
          <w:i/>
          <w:iCs/>
          <w:sz w:val="20"/>
          <w:szCs w:val="20"/>
        </w:rPr>
        <w:t xml:space="preserve"> require </w:t>
      </w:r>
      <w:r w:rsidRPr="00134823">
        <w:rPr>
          <w:i/>
          <w:iCs/>
          <w:sz w:val="20"/>
          <w:szCs w:val="20"/>
        </w:rPr>
        <w:t>a valid national passport with a</w:t>
      </w:r>
      <w:r w:rsidR="00877E5F">
        <w:rPr>
          <w:i/>
          <w:iCs/>
          <w:sz w:val="20"/>
          <w:szCs w:val="20"/>
        </w:rPr>
        <w:t xml:space="preserve"> valid</w:t>
      </w:r>
      <w:r w:rsidRPr="00134823">
        <w:rPr>
          <w:i/>
          <w:iCs/>
          <w:sz w:val="20"/>
          <w:szCs w:val="20"/>
        </w:rPr>
        <w:t xml:space="preserve"> FEI </w:t>
      </w:r>
      <w:r w:rsidR="00877E5F">
        <w:rPr>
          <w:i/>
          <w:iCs/>
          <w:sz w:val="20"/>
          <w:szCs w:val="20"/>
        </w:rPr>
        <w:t>R</w:t>
      </w:r>
      <w:r w:rsidRPr="00134823">
        <w:rPr>
          <w:i/>
          <w:iCs/>
          <w:sz w:val="20"/>
          <w:szCs w:val="20"/>
        </w:rPr>
        <w:t xml:space="preserve">ecognition </w:t>
      </w:r>
      <w:r w:rsidR="00877E5F">
        <w:rPr>
          <w:i/>
          <w:iCs/>
          <w:sz w:val="20"/>
          <w:szCs w:val="20"/>
        </w:rPr>
        <w:t>C</w:t>
      </w:r>
      <w:r w:rsidRPr="00134823">
        <w:rPr>
          <w:i/>
          <w:iCs/>
          <w:sz w:val="20"/>
          <w:szCs w:val="20"/>
        </w:rPr>
        <w:t>ard.</w:t>
      </w:r>
    </w:p>
    <w:p w14:paraId="02311B47" w14:textId="77777777" w:rsidR="000E3E95" w:rsidRPr="00134823" w:rsidRDefault="000E3E95" w:rsidP="000E3E95">
      <w:pPr>
        <w:pStyle w:val="ListParagraph"/>
        <w:ind w:left="1080"/>
        <w:jc w:val="both"/>
        <w:rPr>
          <w:b/>
          <w:bCs/>
          <w:i/>
          <w:iCs/>
          <w:sz w:val="20"/>
          <w:szCs w:val="20"/>
        </w:rPr>
      </w:pPr>
    </w:p>
    <w:p w14:paraId="66A77201" w14:textId="0F31C75E" w:rsidR="00664CED" w:rsidRPr="00134823" w:rsidRDefault="00877E5F" w:rsidP="002E02DC">
      <w:pPr>
        <w:pStyle w:val="ListParagraph"/>
        <w:numPr>
          <w:ilvl w:val="0"/>
          <w:numId w:val="19"/>
        </w:numPr>
        <w:jc w:val="both"/>
        <w:rPr>
          <w:b/>
          <w:bCs/>
          <w:i/>
          <w:iCs/>
          <w:sz w:val="20"/>
          <w:szCs w:val="20"/>
        </w:rPr>
      </w:pPr>
      <w:r>
        <w:rPr>
          <w:i/>
          <w:iCs/>
          <w:sz w:val="20"/>
          <w:szCs w:val="20"/>
        </w:rPr>
        <w:t xml:space="preserve">GBR </w:t>
      </w:r>
      <w:r w:rsidR="00664CED" w:rsidRPr="00134823">
        <w:rPr>
          <w:i/>
          <w:iCs/>
          <w:sz w:val="20"/>
          <w:szCs w:val="20"/>
        </w:rPr>
        <w:t xml:space="preserve">Riders competing in </w:t>
      </w:r>
      <w:r w:rsidR="000E3E95" w:rsidRPr="00134823">
        <w:rPr>
          <w:i/>
          <w:iCs/>
          <w:sz w:val="20"/>
          <w:szCs w:val="20"/>
        </w:rPr>
        <w:t xml:space="preserve">an </w:t>
      </w:r>
      <w:r w:rsidR="00664CED" w:rsidRPr="00134823">
        <w:rPr>
          <w:i/>
          <w:iCs/>
          <w:sz w:val="20"/>
          <w:szCs w:val="20"/>
        </w:rPr>
        <w:t xml:space="preserve">Amateur Events in </w:t>
      </w:r>
      <w:r>
        <w:rPr>
          <w:i/>
          <w:iCs/>
          <w:sz w:val="20"/>
          <w:szCs w:val="20"/>
        </w:rPr>
        <w:t xml:space="preserve">GBR (their country of residence) also </w:t>
      </w:r>
      <w:r w:rsidR="000E3E95" w:rsidRPr="00134823">
        <w:rPr>
          <w:i/>
          <w:iCs/>
          <w:sz w:val="20"/>
          <w:szCs w:val="20"/>
        </w:rPr>
        <w:t>require</w:t>
      </w:r>
      <w:r w:rsidR="00664CED" w:rsidRPr="00134823">
        <w:rPr>
          <w:i/>
          <w:iCs/>
          <w:sz w:val="20"/>
          <w:szCs w:val="20"/>
        </w:rPr>
        <w:t xml:space="preserve"> a FEI </w:t>
      </w:r>
      <w:r>
        <w:rPr>
          <w:i/>
          <w:iCs/>
          <w:sz w:val="20"/>
          <w:szCs w:val="20"/>
        </w:rPr>
        <w:t>R</w:t>
      </w:r>
      <w:r w:rsidR="00664CED" w:rsidRPr="00134823">
        <w:rPr>
          <w:i/>
          <w:iCs/>
          <w:sz w:val="20"/>
          <w:szCs w:val="20"/>
        </w:rPr>
        <w:t xml:space="preserve">ecognition </w:t>
      </w:r>
      <w:r>
        <w:rPr>
          <w:i/>
          <w:iCs/>
          <w:sz w:val="20"/>
          <w:szCs w:val="20"/>
        </w:rPr>
        <w:t>C</w:t>
      </w:r>
      <w:r w:rsidR="00664CED" w:rsidRPr="00134823">
        <w:rPr>
          <w:i/>
          <w:iCs/>
          <w:sz w:val="20"/>
          <w:szCs w:val="20"/>
        </w:rPr>
        <w:t xml:space="preserve">ard </w:t>
      </w:r>
      <w:r>
        <w:rPr>
          <w:i/>
          <w:iCs/>
          <w:sz w:val="20"/>
          <w:szCs w:val="20"/>
        </w:rPr>
        <w:t>due to stabling requirements.</w:t>
      </w:r>
    </w:p>
    <w:p w14:paraId="6F7248AF" w14:textId="77777777" w:rsidR="000E3E95" w:rsidRPr="00134823" w:rsidRDefault="000E3E95" w:rsidP="000E3E95">
      <w:pPr>
        <w:jc w:val="both"/>
        <w:rPr>
          <w:b/>
          <w:bCs/>
          <w:i/>
          <w:iCs/>
          <w:sz w:val="20"/>
          <w:szCs w:val="20"/>
        </w:rPr>
      </w:pPr>
    </w:p>
    <w:p w14:paraId="125B9329" w14:textId="63AF9A23" w:rsidR="002E02DC" w:rsidRPr="00134823" w:rsidRDefault="00F5675E" w:rsidP="002E02DC">
      <w:pPr>
        <w:pStyle w:val="ListParagraph"/>
        <w:numPr>
          <w:ilvl w:val="0"/>
          <w:numId w:val="19"/>
        </w:numPr>
        <w:jc w:val="both"/>
        <w:rPr>
          <w:b/>
          <w:bCs/>
          <w:i/>
          <w:iCs/>
          <w:sz w:val="20"/>
          <w:szCs w:val="20"/>
        </w:rPr>
      </w:pPr>
      <w:r w:rsidRPr="00134823">
        <w:rPr>
          <w:i/>
          <w:iCs/>
          <w:sz w:val="20"/>
          <w:szCs w:val="20"/>
        </w:rPr>
        <w:t>An athlete may compete as an Amateur Athlete from the beginning of the calendar year in which he</w:t>
      </w:r>
      <w:r w:rsidR="002E02DC" w:rsidRPr="00134823">
        <w:rPr>
          <w:i/>
          <w:iCs/>
          <w:sz w:val="20"/>
          <w:szCs w:val="20"/>
        </w:rPr>
        <w:t>/she</w:t>
      </w:r>
      <w:r w:rsidRPr="00134823">
        <w:rPr>
          <w:i/>
          <w:iCs/>
          <w:sz w:val="20"/>
          <w:szCs w:val="20"/>
        </w:rPr>
        <w:t xml:space="preserve"> reaches the age of </w:t>
      </w:r>
      <w:proofErr w:type="gramStart"/>
      <w:r w:rsidRPr="00134823">
        <w:rPr>
          <w:i/>
          <w:iCs/>
          <w:sz w:val="20"/>
          <w:szCs w:val="20"/>
        </w:rPr>
        <w:t>twenty six</w:t>
      </w:r>
      <w:proofErr w:type="gramEnd"/>
      <w:r w:rsidRPr="00134823">
        <w:rPr>
          <w:i/>
          <w:iCs/>
          <w:sz w:val="20"/>
          <w:szCs w:val="20"/>
        </w:rPr>
        <w:t xml:space="preserve"> (26).</w:t>
      </w:r>
    </w:p>
    <w:p w14:paraId="708AA482" w14:textId="77777777" w:rsidR="002E02DC" w:rsidRPr="00134823" w:rsidRDefault="002E02DC" w:rsidP="002E02DC">
      <w:pPr>
        <w:pStyle w:val="ListParagraph"/>
        <w:ind w:left="1080"/>
        <w:jc w:val="both"/>
        <w:rPr>
          <w:b/>
          <w:bCs/>
          <w:i/>
          <w:iCs/>
          <w:sz w:val="20"/>
          <w:szCs w:val="20"/>
        </w:rPr>
      </w:pPr>
    </w:p>
    <w:p w14:paraId="7224A8D9" w14:textId="372DCD4C" w:rsidR="002E02DC" w:rsidRPr="00134823" w:rsidRDefault="00F5675E" w:rsidP="002E02DC">
      <w:pPr>
        <w:pStyle w:val="ListParagraph"/>
        <w:numPr>
          <w:ilvl w:val="0"/>
          <w:numId w:val="19"/>
        </w:numPr>
        <w:jc w:val="both"/>
        <w:rPr>
          <w:b/>
          <w:bCs/>
          <w:i/>
          <w:iCs/>
          <w:sz w:val="20"/>
          <w:szCs w:val="20"/>
        </w:rPr>
      </w:pPr>
      <w:r w:rsidRPr="00134823">
        <w:rPr>
          <w:i/>
          <w:iCs/>
          <w:sz w:val="20"/>
          <w:szCs w:val="20"/>
        </w:rPr>
        <w:t>Age of Horses</w:t>
      </w:r>
      <w:r w:rsidR="002E02DC" w:rsidRPr="00134823">
        <w:rPr>
          <w:i/>
          <w:iCs/>
          <w:sz w:val="20"/>
          <w:szCs w:val="20"/>
        </w:rPr>
        <w:t xml:space="preserve"> must be</w:t>
      </w:r>
      <w:r w:rsidR="002E02DC" w:rsidRPr="00134823">
        <w:rPr>
          <w:b/>
          <w:bCs/>
          <w:i/>
          <w:iCs/>
          <w:sz w:val="20"/>
          <w:szCs w:val="20"/>
        </w:rPr>
        <w:t xml:space="preserve"> i</w:t>
      </w:r>
      <w:r w:rsidRPr="00134823">
        <w:rPr>
          <w:i/>
          <w:iCs/>
          <w:sz w:val="20"/>
          <w:szCs w:val="20"/>
        </w:rPr>
        <w:t xml:space="preserve">n line with the </w:t>
      </w:r>
      <w:r w:rsidR="00877E5F">
        <w:rPr>
          <w:i/>
          <w:iCs/>
          <w:sz w:val="20"/>
          <w:szCs w:val="20"/>
        </w:rPr>
        <w:t xml:space="preserve">current </w:t>
      </w:r>
      <w:r w:rsidRPr="00134823">
        <w:rPr>
          <w:i/>
          <w:iCs/>
          <w:sz w:val="20"/>
          <w:szCs w:val="20"/>
        </w:rPr>
        <w:t>FEI Dressage Rules.</w:t>
      </w:r>
    </w:p>
    <w:p w14:paraId="036E7297" w14:textId="77777777" w:rsidR="002E02DC" w:rsidRPr="00134823" w:rsidRDefault="002E02DC" w:rsidP="002E02DC">
      <w:pPr>
        <w:pStyle w:val="ListParagraph"/>
        <w:rPr>
          <w:i/>
          <w:iCs/>
          <w:sz w:val="20"/>
          <w:szCs w:val="20"/>
        </w:rPr>
      </w:pPr>
    </w:p>
    <w:p w14:paraId="015961AC" w14:textId="5A3C4DED" w:rsidR="002E02DC" w:rsidRPr="00134823" w:rsidRDefault="008A3300" w:rsidP="002E02DC">
      <w:pPr>
        <w:pStyle w:val="ListParagraph"/>
        <w:numPr>
          <w:ilvl w:val="0"/>
          <w:numId w:val="19"/>
        </w:numPr>
        <w:jc w:val="both"/>
        <w:rPr>
          <w:b/>
          <w:bCs/>
          <w:i/>
          <w:iCs/>
          <w:sz w:val="20"/>
          <w:szCs w:val="20"/>
        </w:rPr>
      </w:pPr>
      <w:r w:rsidRPr="00134823">
        <w:rPr>
          <w:i/>
          <w:iCs/>
          <w:sz w:val="20"/>
          <w:szCs w:val="20"/>
        </w:rPr>
        <w:t xml:space="preserve">All riders must notify British </w:t>
      </w:r>
      <w:r w:rsidR="001F387F" w:rsidRPr="00134823">
        <w:rPr>
          <w:i/>
          <w:iCs/>
          <w:sz w:val="20"/>
          <w:szCs w:val="20"/>
        </w:rPr>
        <w:t>Dressage</w:t>
      </w:r>
      <w:r w:rsidRPr="00134823">
        <w:rPr>
          <w:i/>
          <w:iCs/>
          <w:sz w:val="20"/>
          <w:szCs w:val="20"/>
        </w:rPr>
        <w:t xml:space="preserve"> if they have engaged in activities during the year that would prevent them from remaining as an Amateur rider.</w:t>
      </w:r>
    </w:p>
    <w:p w14:paraId="5D04A4C0" w14:textId="77777777" w:rsidR="002E02DC" w:rsidRPr="00134823" w:rsidRDefault="002E02DC" w:rsidP="002E02DC">
      <w:pPr>
        <w:pStyle w:val="ListParagraph"/>
        <w:rPr>
          <w:i/>
          <w:iCs/>
          <w:sz w:val="20"/>
          <w:szCs w:val="20"/>
        </w:rPr>
      </w:pPr>
    </w:p>
    <w:p w14:paraId="458CF056" w14:textId="2DDFE4CD" w:rsidR="00E73757" w:rsidRPr="005E077E" w:rsidRDefault="008A3300" w:rsidP="009602C0">
      <w:pPr>
        <w:pStyle w:val="ListParagraph"/>
        <w:numPr>
          <w:ilvl w:val="1"/>
          <w:numId w:val="19"/>
        </w:numPr>
        <w:jc w:val="both"/>
        <w:rPr>
          <w:b/>
          <w:bCs/>
          <w:sz w:val="20"/>
          <w:szCs w:val="20"/>
        </w:rPr>
      </w:pPr>
      <w:r w:rsidRPr="00134823">
        <w:rPr>
          <w:i/>
          <w:iCs/>
          <w:sz w:val="20"/>
          <w:szCs w:val="20"/>
        </w:rPr>
        <w:t xml:space="preserve">Participating as an Amateur rider while ineligible to compete due to the rider no longer meeting the conditions for Amateur status may result in forfeiture of results and/or prizes in connection with classes competed in while ineligible. Points and results will be nullified and redistributed. Additional penalties may also be </w:t>
      </w:r>
      <w:r w:rsidR="00436A1E" w:rsidRPr="00134823">
        <w:rPr>
          <w:i/>
          <w:iCs/>
          <w:sz w:val="20"/>
          <w:szCs w:val="20"/>
        </w:rPr>
        <w:t>imposed,</w:t>
      </w:r>
      <w:r w:rsidRPr="00134823">
        <w:rPr>
          <w:i/>
          <w:iCs/>
          <w:sz w:val="20"/>
          <w:szCs w:val="20"/>
        </w:rPr>
        <w:t xml:space="preserve"> and the rider’s membership of British </w:t>
      </w:r>
      <w:r w:rsidR="001F387F" w:rsidRPr="00134823">
        <w:rPr>
          <w:i/>
          <w:iCs/>
          <w:sz w:val="20"/>
          <w:szCs w:val="20"/>
        </w:rPr>
        <w:t>Dressage</w:t>
      </w:r>
      <w:r w:rsidRPr="00134823">
        <w:rPr>
          <w:i/>
          <w:iCs/>
          <w:sz w:val="20"/>
          <w:szCs w:val="20"/>
        </w:rPr>
        <w:t xml:space="preserve"> may be suspended</w:t>
      </w:r>
      <w:r w:rsidR="00436A1E" w:rsidRPr="002E02DC">
        <w:rPr>
          <w:sz w:val="20"/>
          <w:szCs w:val="20"/>
        </w:rPr>
        <w:t>.</w:t>
      </w:r>
      <w:bookmarkStart w:id="0" w:name="_Hlk156823734"/>
      <w:bookmarkEnd w:id="0"/>
    </w:p>
    <w:p w14:paraId="3FDD6BB9" w14:textId="77777777" w:rsidR="005E077E" w:rsidRDefault="005E077E" w:rsidP="005E077E">
      <w:pPr>
        <w:jc w:val="both"/>
        <w:rPr>
          <w:b/>
          <w:bCs/>
          <w:sz w:val="20"/>
          <w:szCs w:val="20"/>
        </w:rPr>
      </w:pPr>
    </w:p>
    <w:p w14:paraId="1A491EA1" w14:textId="77777777" w:rsidR="005E077E" w:rsidRDefault="005E077E" w:rsidP="005E077E">
      <w:pPr>
        <w:jc w:val="both"/>
        <w:rPr>
          <w:b/>
          <w:bCs/>
          <w:sz w:val="20"/>
          <w:szCs w:val="20"/>
        </w:rPr>
      </w:pPr>
    </w:p>
    <w:p w14:paraId="71EB6DF3" w14:textId="77777777" w:rsidR="005E077E" w:rsidRPr="005E077E" w:rsidRDefault="005E077E" w:rsidP="005E077E">
      <w:pPr>
        <w:jc w:val="both"/>
        <w:rPr>
          <w:b/>
          <w:bCs/>
          <w:sz w:val="20"/>
          <w:szCs w:val="20"/>
        </w:rPr>
      </w:pPr>
    </w:p>
    <w:sectPr w:rsidR="005E077E" w:rsidRPr="005E077E" w:rsidSect="00EE5F7F">
      <w:headerReference w:type="first" r:id="rId10"/>
      <w:pgSz w:w="11906" w:h="16838"/>
      <w:pgMar w:top="647" w:right="566" w:bottom="720" w:left="567" w:header="62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6E302" w14:textId="77777777" w:rsidR="00BA275B" w:rsidRDefault="00BA275B" w:rsidP="00D81910">
      <w:r>
        <w:separator/>
      </w:r>
    </w:p>
  </w:endnote>
  <w:endnote w:type="continuationSeparator" w:id="0">
    <w:p w14:paraId="1B5F7539" w14:textId="77777777" w:rsidR="00BA275B" w:rsidRDefault="00BA275B" w:rsidP="00D81910">
      <w:r>
        <w:continuationSeparator/>
      </w:r>
    </w:p>
  </w:endnote>
  <w:endnote w:type="continuationNotice" w:id="1">
    <w:p w14:paraId="5AA3E7A2" w14:textId="77777777" w:rsidR="00BA275B" w:rsidRDefault="00BA27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CA671" w14:textId="77777777" w:rsidR="00BA275B" w:rsidRDefault="00BA275B" w:rsidP="00D81910">
      <w:r>
        <w:separator/>
      </w:r>
    </w:p>
  </w:footnote>
  <w:footnote w:type="continuationSeparator" w:id="0">
    <w:p w14:paraId="56C875BB" w14:textId="77777777" w:rsidR="00BA275B" w:rsidRDefault="00BA275B" w:rsidP="00D81910">
      <w:r>
        <w:continuationSeparator/>
      </w:r>
    </w:p>
  </w:footnote>
  <w:footnote w:type="continuationNotice" w:id="1">
    <w:p w14:paraId="77F6512F" w14:textId="77777777" w:rsidR="00BA275B" w:rsidRDefault="00BA27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A08BF" w14:textId="373AF243" w:rsidR="00EB359B" w:rsidRDefault="008037F4">
    <w:pPr>
      <w:pStyle w:val="Header"/>
    </w:pPr>
    <w:r>
      <w:rPr>
        <w:noProof/>
      </w:rPr>
      <w:drawing>
        <wp:anchor distT="0" distB="0" distL="114300" distR="114300" simplePos="0" relativeHeight="251667968" behindDoc="0" locked="0" layoutInCell="1" allowOverlap="1" wp14:anchorId="41035DDA" wp14:editId="39344498">
          <wp:simplePos x="0" y="0"/>
          <wp:positionH relativeFrom="page">
            <wp:align>left</wp:align>
          </wp:positionH>
          <wp:positionV relativeFrom="paragraph">
            <wp:posOffset>-116205</wp:posOffset>
          </wp:positionV>
          <wp:extent cx="7606800" cy="1263600"/>
          <wp:effectExtent l="0" t="0" r="0" b="0"/>
          <wp:wrapSquare wrapText="bothSides"/>
          <wp:docPr id="151952687" name="Picture 1" descr="A picture containing text,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673379" name="Picture 1" descr="A picture containing text, font, screensh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06800" cy="1263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07AE"/>
    <w:multiLevelType w:val="hybridMultilevel"/>
    <w:tmpl w:val="80B2C1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94E3963"/>
    <w:multiLevelType w:val="hybridMultilevel"/>
    <w:tmpl w:val="AA9464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0B20F7"/>
    <w:multiLevelType w:val="hybridMultilevel"/>
    <w:tmpl w:val="D97268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C26BFA"/>
    <w:multiLevelType w:val="hybridMultilevel"/>
    <w:tmpl w:val="4394FF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8F311A"/>
    <w:multiLevelType w:val="hybridMultilevel"/>
    <w:tmpl w:val="3CA27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0E519F"/>
    <w:multiLevelType w:val="hybridMultilevel"/>
    <w:tmpl w:val="EDE4D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0D0E23"/>
    <w:multiLevelType w:val="hybridMultilevel"/>
    <w:tmpl w:val="2F16CC88"/>
    <w:lvl w:ilvl="0" w:tplc="B1F451A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A2249CD"/>
    <w:multiLevelType w:val="hybridMultilevel"/>
    <w:tmpl w:val="1CFEB802"/>
    <w:lvl w:ilvl="0" w:tplc="8F308AB0">
      <w:start w:val="1"/>
      <w:numFmt w:val="decimal"/>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CF217C"/>
    <w:multiLevelType w:val="hybridMultilevel"/>
    <w:tmpl w:val="032CFA2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496629"/>
    <w:multiLevelType w:val="multilevel"/>
    <w:tmpl w:val="88AE25E2"/>
    <w:lvl w:ilvl="0">
      <w:start w:val="1"/>
      <w:numFmt w:val="decimal"/>
      <w:pStyle w:val="Heading1"/>
      <w:lvlText w:val="%1"/>
      <w:lvlJc w:val="left"/>
      <w:pPr>
        <w:tabs>
          <w:tab w:val="num" w:pos="2835"/>
        </w:tabs>
        <w:ind w:left="3402" w:hanging="567"/>
      </w:pPr>
      <w:rPr>
        <w:rFonts w:hint="default"/>
        <w:b/>
      </w:rPr>
    </w:lvl>
    <w:lvl w:ilvl="1">
      <w:start w:val="1"/>
      <w:numFmt w:val="decimal"/>
      <w:lvlText w:val="%1.%2"/>
      <w:lvlJc w:val="left"/>
      <w:pPr>
        <w:tabs>
          <w:tab w:val="num" w:pos="3402"/>
        </w:tabs>
        <w:ind w:left="3969" w:hanging="567"/>
      </w:pPr>
      <w:rPr>
        <w:rFonts w:ascii="Arial" w:hAnsi="Arial" w:cs="Arial" w:hint="default"/>
        <w:b w:val="0"/>
        <w:i w:val="0"/>
        <w:sz w:val="22"/>
        <w:szCs w:val="22"/>
      </w:rPr>
    </w:lvl>
    <w:lvl w:ilvl="2">
      <w:start w:val="1"/>
      <w:numFmt w:val="decimal"/>
      <w:lvlText w:val="%1.%2.%3"/>
      <w:lvlJc w:val="left"/>
      <w:pPr>
        <w:tabs>
          <w:tab w:val="num" w:pos="3969"/>
        </w:tabs>
        <w:ind w:left="4536" w:hanging="567"/>
      </w:pPr>
      <w:rPr>
        <w:rFonts w:ascii="Arial" w:hAnsi="Arial" w:cs="Arial" w:hint="default"/>
        <w:b w:val="0"/>
        <w:sz w:val="20"/>
        <w:szCs w:val="20"/>
      </w:rPr>
    </w:lvl>
    <w:lvl w:ilvl="3">
      <w:start w:val="1"/>
      <w:numFmt w:val="lowerLetter"/>
      <w:lvlText w:val="(%4)"/>
      <w:lvlJc w:val="left"/>
      <w:pPr>
        <w:tabs>
          <w:tab w:val="num" w:pos="4536"/>
        </w:tabs>
        <w:ind w:left="5103" w:hanging="567"/>
      </w:pPr>
      <w:rPr>
        <w:rFonts w:hint="default"/>
      </w:rPr>
    </w:lvl>
    <w:lvl w:ilvl="4">
      <w:start w:val="1"/>
      <w:numFmt w:val="lowerRoman"/>
      <w:lvlText w:val="(%5)"/>
      <w:lvlJc w:val="left"/>
      <w:pPr>
        <w:tabs>
          <w:tab w:val="num" w:pos="5103"/>
        </w:tabs>
        <w:ind w:left="5670" w:hanging="567"/>
      </w:pPr>
      <w:rPr>
        <w:rFonts w:hint="default"/>
      </w:rPr>
    </w:lvl>
    <w:lvl w:ilvl="5">
      <w:start w:val="1"/>
      <w:numFmt w:val="none"/>
      <w:lvlText w:val="(aa)"/>
      <w:lvlJc w:val="left"/>
      <w:pPr>
        <w:tabs>
          <w:tab w:val="num" w:pos="5670"/>
        </w:tabs>
        <w:ind w:left="6237" w:hanging="567"/>
      </w:pPr>
      <w:rPr>
        <w:rFonts w:hint="default"/>
      </w:rPr>
    </w:lvl>
    <w:lvl w:ilvl="6">
      <w:start w:val="1"/>
      <w:numFmt w:val="decimal"/>
      <w:lvlText w:val="%1.%2.%3.%4.%5.%6.%7"/>
      <w:lvlJc w:val="left"/>
      <w:pPr>
        <w:tabs>
          <w:tab w:val="num" w:pos="6237"/>
        </w:tabs>
        <w:ind w:left="6804" w:hanging="567"/>
      </w:pPr>
      <w:rPr>
        <w:rFonts w:hint="default"/>
      </w:rPr>
    </w:lvl>
    <w:lvl w:ilvl="7">
      <w:start w:val="1"/>
      <w:numFmt w:val="decimal"/>
      <w:lvlText w:val="%1.%2.%3.%4.%5.%6.%7.%8"/>
      <w:lvlJc w:val="left"/>
      <w:pPr>
        <w:tabs>
          <w:tab w:val="num" w:pos="6804"/>
        </w:tabs>
        <w:ind w:left="7371" w:hanging="567"/>
      </w:pPr>
      <w:rPr>
        <w:rFonts w:hint="default"/>
      </w:rPr>
    </w:lvl>
    <w:lvl w:ilvl="8">
      <w:start w:val="1"/>
      <w:numFmt w:val="decimal"/>
      <w:lvlText w:val="%1.%2.%3.%4.%5.%6.%7.%8.%9"/>
      <w:lvlJc w:val="left"/>
      <w:pPr>
        <w:tabs>
          <w:tab w:val="num" w:pos="7371"/>
        </w:tabs>
        <w:ind w:left="7938" w:hanging="567"/>
      </w:pPr>
      <w:rPr>
        <w:rFonts w:hint="default"/>
      </w:rPr>
    </w:lvl>
  </w:abstractNum>
  <w:abstractNum w:abstractNumId="10" w15:restartNumberingAfterBreak="0">
    <w:nsid w:val="36D11C50"/>
    <w:multiLevelType w:val="hybridMultilevel"/>
    <w:tmpl w:val="B5646DA0"/>
    <w:lvl w:ilvl="0" w:tplc="9CC47F08">
      <w:start w:val="1"/>
      <w:numFmt w:val="decimal"/>
      <w:lvlText w:val="%1."/>
      <w:lvlJc w:val="left"/>
      <w:pPr>
        <w:ind w:left="1080" w:hanging="360"/>
      </w:pPr>
      <w:rPr>
        <w:rFonts w:hint="default"/>
        <w:b/>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C8C7B26"/>
    <w:multiLevelType w:val="multilevel"/>
    <w:tmpl w:val="678494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4E1C85"/>
    <w:multiLevelType w:val="hybridMultilevel"/>
    <w:tmpl w:val="06D0AC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4951F8D"/>
    <w:multiLevelType w:val="hybridMultilevel"/>
    <w:tmpl w:val="3C6082F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8A751A6"/>
    <w:multiLevelType w:val="hybridMultilevel"/>
    <w:tmpl w:val="153876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053CB5"/>
    <w:multiLevelType w:val="hybridMultilevel"/>
    <w:tmpl w:val="F2B47F70"/>
    <w:lvl w:ilvl="0" w:tplc="08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C3E42F6"/>
    <w:multiLevelType w:val="hybridMultilevel"/>
    <w:tmpl w:val="110C37F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233565"/>
    <w:multiLevelType w:val="hybridMultilevel"/>
    <w:tmpl w:val="1DE8D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BE615A"/>
    <w:multiLevelType w:val="multilevel"/>
    <w:tmpl w:val="08D41C2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16cid:durableId="143010485">
    <w:abstractNumId w:val="7"/>
  </w:num>
  <w:num w:numId="2" w16cid:durableId="1093208729">
    <w:abstractNumId w:val="0"/>
  </w:num>
  <w:num w:numId="3" w16cid:durableId="1830049267">
    <w:abstractNumId w:val="4"/>
  </w:num>
  <w:num w:numId="4" w16cid:durableId="801734011">
    <w:abstractNumId w:val="6"/>
  </w:num>
  <w:num w:numId="5" w16cid:durableId="1343782783">
    <w:abstractNumId w:val="2"/>
  </w:num>
  <w:num w:numId="6" w16cid:durableId="1608274443">
    <w:abstractNumId w:val="9"/>
  </w:num>
  <w:num w:numId="7" w16cid:durableId="237981815">
    <w:abstractNumId w:val="13"/>
  </w:num>
  <w:num w:numId="8" w16cid:durableId="281806225">
    <w:abstractNumId w:val="3"/>
  </w:num>
  <w:num w:numId="9" w16cid:durableId="1972055964">
    <w:abstractNumId w:val="14"/>
  </w:num>
  <w:num w:numId="10" w16cid:durableId="1347515508">
    <w:abstractNumId w:val="1"/>
  </w:num>
  <w:num w:numId="11" w16cid:durableId="1125850564">
    <w:abstractNumId w:val="17"/>
  </w:num>
  <w:num w:numId="12" w16cid:durableId="497237060">
    <w:abstractNumId w:val="5"/>
  </w:num>
  <w:num w:numId="13" w16cid:durableId="769814054">
    <w:abstractNumId w:val="12"/>
  </w:num>
  <w:num w:numId="14" w16cid:durableId="1980185206">
    <w:abstractNumId w:val="16"/>
  </w:num>
  <w:num w:numId="15" w16cid:durableId="657612905">
    <w:abstractNumId w:val="11"/>
  </w:num>
  <w:num w:numId="16" w16cid:durableId="455686016">
    <w:abstractNumId w:val="15"/>
  </w:num>
  <w:num w:numId="17" w16cid:durableId="2103331654">
    <w:abstractNumId w:val="18"/>
  </w:num>
  <w:num w:numId="18" w16cid:durableId="1993025561">
    <w:abstractNumId w:val="8"/>
  </w:num>
  <w:num w:numId="19" w16cid:durableId="10003067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50D"/>
    <w:rsid w:val="0000329E"/>
    <w:rsid w:val="000208DD"/>
    <w:rsid w:val="00021683"/>
    <w:rsid w:val="0002502D"/>
    <w:rsid w:val="0003121E"/>
    <w:rsid w:val="00031FC8"/>
    <w:rsid w:val="00032CA8"/>
    <w:rsid w:val="00033E17"/>
    <w:rsid w:val="00035336"/>
    <w:rsid w:val="00053962"/>
    <w:rsid w:val="00061787"/>
    <w:rsid w:val="00064DD7"/>
    <w:rsid w:val="0009499B"/>
    <w:rsid w:val="000A3776"/>
    <w:rsid w:val="000A7472"/>
    <w:rsid w:val="000B275C"/>
    <w:rsid w:val="000B348D"/>
    <w:rsid w:val="000C1ED6"/>
    <w:rsid w:val="000D5FB4"/>
    <w:rsid w:val="000E30C2"/>
    <w:rsid w:val="000E3E95"/>
    <w:rsid w:val="000E4754"/>
    <w:rsid w:val="000F65BB"/>
    <w:rsid w:val="001063E6"/>
    <w:rsid w:val="00116CB3"/>
    <w:rsid w:val="00122577"/>
    <w:rsid w:val="001234CC"/>
    <w:rsid w:val="00125042"/>
    <w:rsid w:val="0013464A"/>
    <w:rsid w:val="00134823"/>
    <w:rsid w:val="00154FDE"/>
    <w:rsid w:val="00162138"/>
    <w:rsid w:val="00163B83"/>
    <w:rsid w:val="00172E78"/>
    <w:rsid w:val="001842D5"/>
    <w:rsid w:val="001848C3"/>
    <w:rsid w:val="00190119"/>
    <w:rsid w:val="0019183B"/>
    <w:rsid w:val="001A56DE"/>
    <w:rsid w:val="001A598E"/>
    <w:rsid w:val="001B6F4E"/>
    <w:rsid w:val="001C05AD"/>
    <w:rsid w:val="001C3EBF"/>
    <w:rsid w:val="001C426F"/>
    <w:rsid w:val="001C4491"/>
    <w:rsid w:val="001D30FA"/>
    <w:rsid w:val="001E2174"/>
    <w:rsid w:val="001E6382"/>
    <w:rsid w:val="001E6A9A"/>
    <w:rsid w:val="001E7981"/>
    <w:rsid w:val="001F03A2"/>
    <w:rsid w:val="001F387F"/>
    <w:rsid w:val="001F77F0"/>
    <w:rsid w:val="00205778"/>
    <w:rsid w:val="002140F8"/>
    <w:rsid w:val="00227411"/>
    <w:rsid w:val="00250208"/>
    <w:rsid w:val="00253275"/>
    <w:rsid w:val="00257223"/>
    <w:rsid w:val="00257BD4"/>
    <w:rsid w:val="00267C1C"/>
    <w:rsid w:val="00271504"/>
    <w:rsid w:val="00280B69"/>
    <w:rsid w:val="00281884"/>
    <w:rsid w:val="00292553"/>
    <w:rsid w:val="00292AD5"/>
    <w:rsid w:val="00296CE5"/>
    <w:rsid w:val="002C23AD"/>
    <w:rsid w:val="002C4429"/>
    <w:rsid w:val="002C508B"/>
    <w:rsid w:val="002C6916"/>
    <w:rsid w:val="002D024D"/>
    <w:rsid w:val="002D3819"/>
    <w:rsid w:val="002E02DC"/>
    <w:rsid w:val="002E1068"/>
    <w:rsid w:val="002E3702"/>
    <w:rsid w:val="002E7234"/>
    <w:rsid w:val="002F1B92"/>
    <w:rsid w:val="00316692"/>
    <w:rsid w:val="003223FE"/>
    <w:rsid w:val="00322E36"/>
    <w:rsid w:val="00325694"/>
    <w:rsid w:val="00325A17"/>
    <w:rsid w:val="00326953"/>
    <w:rsid w:val="00327F85"/>
    <w:rsid w:val="00345944"/>
    <w:rsid w:val="00360876"/>
    <w:rsid w:val="003637A5"/>
    <w:rsid w:val="00366698"/>
    <w:rsid w:val="00396BAA"/>
    <w:rsid w:val="003A04BE"/>
    <w:rsid w:val="003A2947"/>
    <w:rsid w:val="003B41C2"/>
    <w:rsid w:val="003B455C"/>
    <w:rsid w:val="003B4A1B"/>
    <w:rsid w:val="003C3CBF"/>
    <w:rsid w:val="003D66F9"/>
    <w:rsid w:val="003E01DA"/>
    <w:rsid w:val="003E1C7F"/>
    <w:rsid w:val="003E40A3"/>
    <w:rsid w:val="003E5C8C"/>
    <w:rsid w:val="003F5ADF"/>
    <w:rsid w:val="00402258"/>
    <w:rsid w:val="00406899"/>
    <w:rsid w:val="00410428"/>
    <w:rsid w:val="00415AD5"/>
    <w:rsid w:val="00416CBE"/>
    <w:rsid w:val="004309A7"/>
    <w:rsid w:val="00432D70"/>
    <w:rsid w:val="00436A1E"/>
    <w:rsid w:val="00437388"/>
    <w:rsid w:val="00442806"/>
    <w:rsid w:val="00453EF4"/>
    <w:rsid w:val="00456B94"/>
    <w:rsid w:val="0046030B"/>
    <w:rsid w:val="00460872"/>
    <w:rsid w:val="00465BFB"/>
    <w:rsid w:val="00474766"/>
    <w:rsid w:val="00474B12"/>
    <w:rsid w:val="00475882"/>
    <w:rsid w:val="0047650D"/>
    <w:rsid w:val="0049161E"/>
    <w:rsid w:val="004A5DAE"/>
    <w:rsid w:val="004A7F08"/>
    <w:rsid w:val="004B0600"/>
    <w:rsid w:val="004C0C82"/>
    <w:rsid w:val="004C6057"/>
    <w:rsid w:val="004C6F40"/>
    <w:rsid w:val="004D6BFC"/>
    <w:rsid w:val="004E240B"/>
    <w:rsid w:val="004E24AE"/>
    <w:rsid w:val="004E3A9E"/>
    <w:rsid w:val="004E406A"/>
    <w:rsid w:val="004F1890"/>
    <w:rsid w:val="00501B7E"/>
    <w:rsid w:val="00504964"/>
    <w:rsid w:val="005071A1"/>
    <w:rsid w:val="00514294"/>
    <w:rsid w:val="00515B31"/>
    <w:rsid w:val="0053648B"/>
    <w:rsid w:val="00536546"/>
    <w:rsid w:val="00536A3D"/>
    <w:rsid w:val="005371F0"/>
    <w:rsid w:val="0054110E"/>
    <w:rsid w:val="00570346"/>
    <w:rsid w:val="00572223"/>
    <w:rsid w:val="0057578A"/>
    <w:rsid w:val="00576914"/>
    <w:rsid w:val="005875AF"/>
    <w:rsid w:val="00593888"/>
    <w:rsid w:val="0059432F"/>
    <w:rsid w:val="00595C90"/>
    <w:rsid w:val="005A45D7"/>
    <w:rsid w:val="005B4A73"/>
    <w:rsid w:val="005B7134"/>
    <w:rsid w:val="005C57AF"/>
    <w:rsid w:val="005D0E61"/>
    <w:rsid w:val="005D572E"/>
    <w:rsid w:val="005E077E"/>
    <w:rsid w:val="005F0F6E"/>
    <w:rsid w:val="005F5D46"/>
    <w:rsid w:val="005F5D92"/>
    <w:rsid w:val="00607879"/>
    <w:rsid w:val="0061010E"/>
    <w:rsid w:val="00614925"/>
    <w:rsid w:val="00626392"/>
    <w:rsid w:val="006274F5"/>
    <w:rsid w:val="00634DFF"/>
    <w:rsid w:val="00646A7B"/>
    <w:rsid w:val="00647C63"/>
    <w:rsid w:val="006520FA"/>
    <w:rsid w:val="006647FF"/>
    <w:rsid w:val="00664CED"/>
    <w:rsid w:val="006673A4"/>
    <w:rsid w:val="00671398"/>
    <w:rsid w:val="00682CBC"/>
    <w:rsid w:val="00697B40"/>
    <w:rsid w:val="006A3DD1"/>
    <w:rsid w:val="006A41F6"/>
    <w:rsid w:val="006B35CA"/>
    <w:rsid w:val="006C2C43"/>
    <w:rsid w:val="006D5FE1"/>
    <w:rsid w:val="006E7B8E"/>
    <w:rsid w:val="006F1973"/>
    <w:rsid w:val="006F7C45"/>
    <w:rsid w:val="00701DFD"/>
    <w:rsid w:val="00701FB1"/>
    <w:rsid w:val="00703BD9"/>
    <w:rsid w:val="00705CDC"/>
    <w:rsid w:val="007064D1"/>
    <w:rsid w:val="00706505"/>
    <w:rsid w:val="0071036F"/>
    <w:rsid w:val="007163F0"/>
    <w:rsid w:val="00723502"/>
    <w:rsid w:val="007268BF"/>
    <w:rsid w:val="00752B02"/>
    <w:rsid w:val="00757933"/>
    <w:rsid w:val="007707F0"/>
    <w:rsid w:val="007924FE"/>
    <w:rsid w:val="0079443E"/>
    <w:rsid w:val="007A30B3"/>
    <w:rsid w:val="007A3AE3"/>
    <w:rsid w:val="007B7E47"/>
    <w:rsid w:val="007D34D2"/>
    <w:rsid w:val="007D7B98"/>
    <w:rsid w:val="007E013B"/>
    <w:rsid w:val="007E1296"/>
    <w:rsid w:val="007E3E97"/>
    <w:rsid w:val="00800E92"/>
    <w:rsid w:val="008037F4"/>
    <w:rsid w:val="00806B70"/>
    <w:rsid w:val="00815F48"/>
    <w:rsid w:val="0083556E"/>
    <w:rsid w:val="008457B9"/>
    <w:rsid w:val="008500AB"/>
    <w:rsid w:val="0085442C"/>
    <w:rsid w:val="00867D7E"/>
    <w:rsid w:val="00870122"/>
    <w:rsid w:val="00871B95"/>
    <w:rsid w:val="00877E5F"/>
    <w:rsid w:val="00887424"/>
    <w:rsid w:val="008905E7"/>
    <w:rsid w:val="00896442"/>
    <w:rsid w:val="008A0A70"/>
    <w:rsid w:val="008A3300"/>
    <w:rsid w:val="008A3734"/>
    <w:rsid w:val="008A66DD"/>
    <w:rsid w:val="008B7B91"/>
    <w:rsid w:val="008B8141"/>
    <w:rsid w:val="008C0095"/>
    <w:rsid w:val="008C38E4"/>
    <w:rsid w:val="008C6085"/>
    <w:rsid w:val="008D0FA9"/>
    <w:rsid w:val="008D2BBC"/>
    <w:rsid w:val="008E5856"/>
    <w:rsid w:val="008E62D3"/>
    <w:rsid w:val="008F3AD3"/>
    <w:rsid w:val="00900268"/>
    <w:rsid w:val="009156C8"/>
    <w:rsid w:val="00915DB4"/>
    <w:rsid w:val="00920DB1"/>
    <w:rsid w:val="009246B6"/>
    <w:rsid w:val="00942B1B"/>
    <w:rsid w:val="00944368"/>
    <w:rsid w:val="009476D7"/>
    <w:rsid w:val="00955A0E"/>
    <w:rsid w:val="0095746B"/>
    <w:rsid w:val="009602C0"/>
    <w:rsid w:val="00962C5A"/>
    <w:rsid w:val="00962D02"/>
    <w:rsid w:val="00970552"/>
    <w:rsid w:val="009735FE"/>
    <w:rsid w:val="00984158"/>
    <w:rsid w:val="00990DFE"/>
    <w:rsid w:val="00993008"/>
    <w:rsid w:val="009A0277"/>
    <w:rsid w:val="009A0DD8"/>
    <w:rsid w:val="009A1527"/>
    <w:rsid w:val="009A26BC"/>
    <w:rsid w:val="009A3B56"/>
    <w:rsid w:val="009A6231"/>
    <w:rsid w:val="009B0D0A"/>
    <w:rsid w:val="009B0ED9"/>
    <w:rsid w:val="009B1B3D"/>
    <w:rsid w:val="009B55FC"/>
    <w:rsid w:val="009C600B"/>
    <w:rsid w:val="009E05E3"/>
    <w:rsid w:val="009E7C40"/>
    <w:rsid w:val="00A00C01"/>
    <w:rsid w:val="00A049B9"/>
    <w:rsid w:val="00A10B23"/>
    <w:rsid w:val="00A133FD"/>
    <w:rsid w:val="00A2097E"/>
    <w:rsid w:val="00A366D6"/>
    <w:rsid w:val="00A370EE"/>
    <w:rsid w:val="00A42A9D"/>
    <w:rsid w:val="00A430EB"/>
    <w:rsid w:val="00A45CF8"/>
    <w:rsid w:val="00A50423"/>
    <w:rsid w:val="00A57AB3"/>
    <w:rsid w:val="00A61F2D"/>
    <w:rsid w:val="00A626A1"/>
    <w:rsid w:val="00A6505E"/>
    <w:rsid w:val="00A73D5E"/>
    <w:rsid w:val="00A77B90"/>
    <w:rsid w:val="00A86ABE"/>
    <w:rsid w:val="00A919B5"/>
    <w:rsid w:val="00A92261"/>
    <w:rsid w:val="00A92D23"/>
    <w:rsid w:val="00A93D95"/>
    <w:rsid w:val="00A9450D"/>
    <w:rsid w:val="00AA7675"/>
    <w:rsid w:val="00AB2EF9"/>
    <w:rsid w:val="00AB487B"/>
    <w:rsid w:val="00AB6E8F"/>
    <w:rsid w:val="00AC0494"/>
    <w:rsid w:val="00AC3ED0"/>
    <w:rsid w:val="00AC64A2"/>
    <w:rsid w:val="00AD1E32"/>
    <w:rsid w:val="00AE041B"/>
    <w:rsid w:val="00AE3CBD"/>
    <w:rsid w:val="00AE6686"/>
    <w:rsid w:val="00AF2CD4"/>
    <w:rsid w:val="00B0208A"/>
    <w:rsid w:val="00B10653"/>
    <w:rsid w:val="00B1174C"/>
    <w:rsid w:val="00B14329"/>
    <w:rsid w:val="00B176C0"/>
    <w:rsid w:val="00B204D2"/>
    <w:rsid w:val="00B21296"/>
    <w:rsid w:val="00B23083"/>
    <w:rsid w:val="00B24C3E"/>
    <w:rsid w:val="00B32E5E"/>
    <w:rsid w:val="00B33E9F"/>
    <w:rsid w:val="00B35A19"/>
    <w:rsid w:val="00B4064B"/>
    <w:rsid w:val="00B40FAA"/>
    <w:rsid w:val="00B43D1E"/>
    <w:rsid w:val="00B90B7D"/>
    <w:rsid w:val="00B90E6D"/>
    <w:rsid w:val="00B93170"/>
    <w:rsid w:val="00B9360E"/>
    <w:rsid w:val="00B93E1C"/>
    <w:rsid w:val="00BA275B"/>
    <w:rsid w:val="00BB0B2D"/>
    <w:rsid w:val="00BC28ED"/>
    <w:rsid w:val="00BC3702"/>
    <w:rsid w:val="00BC4182"/>
    <w:rsid w:val="00BC7E20"/>
    <w:rsid w:val="00BF371A"/>
    <w:rsid w:val="00BF7F4C"/>
    <w:rsid w:val="00C0036D"/>
    <w:rsid w:val="00C04681"/>
    <w:rsid w:val="00C11B54"/>
    <w:rsid w:val="00C13B9E"/>
    <w:rsid w:val="00C23733"/>
    <w:rsid w:val="00C45374"/>
    <w:rsid w:val="00C4712D"/>
    <w:rsid w:val="00C67F39"/>
    <w:rsid w:val="00C823E6"/>
    <w:rsid w:val="00C90A69"/>
    <w:rsid w:val="00C94F8C"/>
    <w:rsid w:val="00CA130B"/>
    <w:rsid w:val="00CB4504"/>
    <w:rsid w:val="00CD0CFC"/>
    <w:rsid w:val="00CE27D1"/>
    <w:rsid w:val="00CE5C88"/>
    <w:rsid w:val="00D03B6B"/>
    <w:rsid w:val="00D13EC4"/>
    <w:rsid w:val="00D14ADF"/>
    <w:rsid w:val="00D16C25"/>
    <w:rsid w:val="00D30983"/>
    <w:rsid w:val="00D3140B"/>
    <w:rsid w:val="00D3377C"/>
    <w:rsid w:val="00D36669"/>
    <w:rsid w:val="00D470B4"/>
    <w:rsid w:val="00D63E5A"/>
    <w:rsid w:val="00D65C72"/>
    <w:rsid w:val="00D67B7A"/>
    <w:rsid w:val="00D756A1"/>
    <w:rsid w:val="00D76912"/>
    <w:rsid w:val="00D777C0"/>
    <w:rsid w:val="00D77DFE"/>
    <w:rsid w:val="00D81910"/>
    <w:rsid w:val="00D833A8"/>
    <w:rsid w:val="00D84B3B"/>
    <w:rsid w:val="00D873C7"/>
    <w:rsid w:val="00D97DB8"/>
    <w:rsid w:val="00DA0C90"/>
    <w:rsid w:val="00DA1DC1"/>
    <w:rsid w:val="00DA4FB2"/>
    <w:rsid w:val="00DB2AD0"/>
    <w:rsid w:val="00DB7761"/>
    <w:rsid w:val="00DD2E3D"/>
    <w:rsid w:val="00DD35F8"/>
    <w:rsid w:val="00DE2317"/>
    <w:rsid w:val="00E12E01"/>
    <w:rsid w:val="00E12FF4"/>
    <w:rsid w:val="00E26969"/>
    <w:rsid w:val="00E27B22"/>
    <w:rsid w:val="00E31F88"/>
    <w:rsid w:val="00E37C43"/>
    <w:rsid w:val="00E412C7"/>
    <w:rsid w:val="00E42694"/>
    <w:rsid w:val="00E52428"/>
    <w:rsid w:val="00E60FEE"/>
    <w:rsid w:val="00E6524D"/>
    <w:rsid w:val="00E67B1F"/>
    <w:rsid w:val="00E72901"/>
    <w:rsid w:val="00E73757"/>
    <w:rsid w:val="00E80032"/>
    <w:rsid w:val="00E832D6"/>
    <w:rsid w:val="00E85B33"/>
    <w:rsid w:val="00E866BA"/>
    <w:rsid w:val="00E95D05"/>
    <w:rsid w:val="00EB0047"/>
    <w:rsid w:val="00EB359B"/>
    <w:rsid w:val="00EB4441"/>
    <w:rsid w:val="00EB46FE"/>
    <w:rsid w:val="00EC13C1"/>
    <w:rsid w:val="00EC513F"/>
    <w:rsid w:val="00EE0F03"/>
    <w:rsid w:val="00EE1F1E"/>
    <w:rsid w:val="00EE2D30"/>
    <w:rsid w:val="00EE371E"/>
    <w:rsid w:val="00EE5F7F"/>
    <w:rsid w:val="00EE77C9"/>
    <w:rsid w:val="00EF195B"/>
    <w:rsid w:val="00EF272A"/>
    <w:rsid w:val="00EF6B94"/>
    <w:rsid w:val="00EF6CB3"/>
    <w:rsid w:val="00F16E36"/>
    <w:rsid w:val="00F247F4"/>
    <w:rsid w:val="00F27E4B"/>
    <w:rsid w:val="00F30E54"/>
    <w:rsid w:val="00F31D5C"/>
    <w:rsid w:val="00F33818"/>
    <w:rsid w:val="00F34ED5"/>
    <w:rsid w:val="00F35545"/>
    <w:rsid w:val="00F36B9B"/>
    <w:rsid w:val="00F3747A"/>
    <w:rsid w:val="00F46751"/>
    <w:rsid w:val="00F5675E"/>
    <w:rsid w:val="00F762CD"/>
    <w:rsid w:val="00F76BB8"/>
    <w:rsid w:val="00F800D1"/>
    <w:rsid w:val="00F82B05"/>
    <w:rsid w:val="00F83167"/>
    <w:rsid w:val="00F844B7"/>
    <w:rsid w:val="00F86B84"/>
    <w:rsid w:val="00F912E4"/>
    <w:rsid w:val="00F95C91"/>
    <w:rsid w:val="00F96BDB"/>
    <w:rsid w:val="00FA3C49"/>
    <w:rsid w:val="00FA7CCF"/>
    <w:rsid w:val="00FB4716"/>
    <w:rsid w:val="00FC5B0F"/>
    <w:rsid w:val="00FD5347"/>
    <w:rsid w:val="00FE0045"/>
    <w:rsid w:val="00FE4127"/>
    <w:rsid w:val="00FE6E11"/>
    <w:rsid w:val="02B43A2E"/>
    <w:rsid w:val="068D1B53"/>
    <w:rsid w:val="0E04ECD6"/>
    <w:rsid w:val="13F7912A"/>
    <w:rsid w:val="20617322"/>
    <w:rsid w:val="26AA7083"/>
    <w:rsid w:val="27BA26CC"/>
    <w:rsid w:val="33A10504"/>
    <w:rsid w:val="388C1C19"/>
    <w:rsid w:val="3B329A91"/>
    <w:rsid w:val="42913292"/>
    <w:rsid w:val="4ADC8765"/>
    <w:rsid w:val="6B8B78BB"/>
    <w:rsid w:val="6D9CD6B4"/>
    <w:rsid w:val="726FCA0D"/>
    <w:rsid w:val="7650F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3A2B4"/>
  <w15:chartTrackingRefBased/>
  <w15:docId w15:val="{F2F8E0D3-565C-45E3-8629-2FAA4F826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223"/>
    <w:pPr>
      <w:spacing w:after="0" w:line="240" w:lineRule="auto"/>
    </w:pPr>
    <w:rPr>
      <w:rFonts w:eastAsiaTheme="minorEastAsia"/>
      <w:lang w:eastAsia="en-GB"/>
    </w:rPr>
  </w:style>
  <w:style w:type="paragraph" w:styleId="Heading1">
    <w:name w:val="heading 1"/>
    <w:basedOn w:val="Normal"/>
    <w:next w:val="Normal"/>
    <w:link w:val="Heading1Char"/>
    <w:qFormat/>
    <w:rsid w:val="00C67F39"/>
    <w:pPr>
      <w:keepNext/>
      <w:numPr>
        <w:numId w:val="6"/>
      </w:numPr>
      <w:tabs>
        <w:tab w:val="left" w:pos="680"/>
      </w:tabs>
      <w:spacing w:before="240" w:after="240"/>
      <w:jc w:val="both"/>
      <w:outlineLvl w:val="0"/>
    </w:pPr>
    <w:rPr>
      <w:rFonts w:ascii="Arial" w:eastAsia="Times New Roman" w:hAnsi="Arial" w:cs="Times New Roman"/>
      <w:b/>
      <w:snapToGrid w:val="0"/>
      <w:kern w:val="28"/>
      <w:sz w:val="28"/>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1910"/>
    <w:pPr>
      <w:tabs>
        <w:tab w:val="center" w:pos="4513"/>
        <w:tab w:val="right" w:pos="9026"/>
      </w:tabs>
    </w:pPr>
  </w:style>
  <w:style w:type="character" w:customStyle="1" w:styleId="HeaderChar">
    <w:name w:val="Header Char"/>
    <w:basedOn w:val="DefaultParagraphFont"/>
    <w:link w:val="Header"/>
    <w:uiPriority w:val="99"/>
    <w:rsid w:val="00D81910"/>
    <w:rPr>
      <w:rFonts w:eastAsiaTheme="minorEastAsia"/>
      <w:lang w:eastAsia="en-GB"/>
    </w:rPr>
  </w:style>
  <w:style w:type="paragraph" w:styleId="Footer">
    <w:name w:val="footer"/>
    <w:basedOn w:val="Normal"/>
    <w:link w:val="FooterChar"/>
    <w:uiPriority w:val="99"/>
    <w:unhideWhenUsed/>
    <w:rsid w:val="00D81910"/>
    <w:pPr>
      <w:tabs>
        <w:tab w:val="center" w:pos="4513"/>
        <w:tab w:val="right" w:pos="9026"/>
      </w:tabs>
    </w:pPr>
  </w:style>
  <w:style w:type="character" w:customStyle="1" w:styleId="FooterChar">
    <w:name w:val="Footer Char"/>
    <w:basedOn w:val="DefaultParagraphFont"/>
    <w:link w:val="Footer"/>
    <w:uiPriority w:val="99"/>
    <w:rsid w:val="00D81910"/>
    <w:rPr>
      <w:rFonts w:eastAsiaTheme="minorEastAsia"/>
      <w:lang w:eastAsia="en-GB"/>
    </w:rPr>
  </w:style>
  <w:style w:type="paragraph" w:styleId="BalloonText">
    <w:name w:val="Balloon Text"/>
    <w:basedOn w:val="Normal"/>
    <w:link w:val="BalloonTextChar"/>
    <w:uiPriority w:val="99"/>
    <w:semiHidden/>
    <w:unhideWhenUsed/>
    <w:rsid w:val="00D337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377C"/>
    <w:rPr>
      <w:rFonts w:ascii="Segoe UI" w:eastAsiaTheme="minorEastAsia" w:hAnsi="Segoe UI" w:cs="Segoe UI"/>
      <w:sz w:val="18"/>
      <w:szCs w:val="18"/>
      <w:lang w:eastAsia="en-GB"/>
    </w:rPr>
  </w:style>
  <w:style w:type="paragraph" w:customStyle="1" w:styleId="Default">
    <w:name w:val="Default"/>
    <w:rsid w:val="0013464A"/>
    <w:pPr>
      <w:autoSpaceDE w:val="0"/>
      <w:autoSpaceDN w:val="0"/>
      <w:adjustRightInd w:val="0"/>
      <w:spacing w:after="0" w:line="240" w:lineRule="auto"/>
    </w:pPr>
    <w:rPr>
      <w:rFonts w:ascii="Verdana" w:eastAsia="Malgun Gothic" w:hAnsi="Verdana" w:cs="Verdana"/>
      <w:color w:val="000000"/>
      <w:sz w:val="24"/>
      <w:szCs w:val="24"/>
      <w:lang w:eastAsia="ko-KR"/>
    </w:rPr>
  </w:style>
  <w:style w:type="paragraph" w:styleId="BodyTextIndent">
    <w:name w:val="Body Text Indent"/>
    <w:basedOn w:val="Normal"/>
    <w:link w:val="BodyTextIndentChar"/>
    <w:rsid w:val="0013464A"/>
    <w:pPr>
      <w:ind w:left="720" w:hanging="720"/>
    </w:pPr>
    <w:rPr>
      <w:rFonts w:ascii="Garamond" w:eastAsia="Times New Roman" w:hAnsi="Garamond" w:cs="Times New Roman"/>
      <w:sz w:val="24"/>
      <w:szCs w:val="20"/>
    </w:rPr>
  </w:style>
  <w:style w:type="character" w:customStyle="1" w:styleId="BodyTextIndentChar">
    <w:name w:val="Body Text Indent Char"/>
    <w:basedOn w:val="DefaultParagraphFont"/>
    <w:link w:val="BodyTextIndent"/>
    <w:rsid w:val="0013464A"/>
    <w:rPr>
      <w:rFonts w:ascii="Garamond" w:eastAsia="Times New Roman" w:hAnsi="Garamond" w:cs="Times New Roman"/>
      <w:sz w:val="24"/>
      <w:szCs w:val="20"/>
      <w:lang w:eastAsia="en-GB"/>
    </w:rPr>
  </w:style>
  <w:style w:type="paragraph" w:styleId="NoSpacing">
    <w:name w:val="No Spacing"/>
    <w:uiPriority w:val="1"/>
    <w:qFormat/>
    <w:rsid w:val="002E1068"/>
    <w:pPr>
      <w:spacing w:after="0" w:line="240" w:lineRule="auto"/>
    </w:pPr>
  </w:style>
  <w:style w:type="table" w:styleId="TableGrid">
    <w:name w:val="Table Grid"/>
    <w:basedOn w:val="TableNormal"/>
    <w:uiPriority w:val="59"/>
    <w:rsid w:val="00F31D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F30E54"/>
    <w:rPr>
      <w:color w:val="0563C1" w:themeColor="hyperlink"/>
      <w:u w:val="single"/>
    </w:rPr>
  </w:style>
  <w:style w:type="character" w:customStyle="1" w:styleId="notranslate">
    <w:name w:val="notranslate"/>
    <w:basedOn w:val="DefaultParagraphFont"/>
    <w:rsid w:val="00F30E54"/>
  </w:style>
  <w:style w:type="paragraph" w:styleId="ListParagraph">
    <w:name w:val="List Paragraph"/>
    <w:basedOn w:val="Normal"/>
    <w:uiPriority w:val="34"/>
    <w:qFormat/>
    <w:rsid w:val="00DA0C90"/>
    <w:pPr>
      <w:ind w:left="720"/>
      <w:contextualSpacing/>
    </w:pPr>
  </w:style>
  <w:style w:type="paragraph" w:styleId="BodyText">
    <w:name w:val="Body Text"/>
    <w:basedOn w:val="Normal"/>
    <w:link w:val="BodyTextChar"/>
    <w:uiPriority w:val="99"/>
    <w:semiHidden/>
    <w:unhideWhenUsed/>
    <w:rsid w:val="00C67F39"/>
    <w:pPr>
      <w:spacing w:after="120"/>
    </w:pPr>
  </w:style>
  <w:style w:type="character" w:customStyle="1" w:styleId="BodyTextChar">
    <w:name w:val="Body Text Char"/>
    <w:basedOn w:val="DefaultParagraphFont"/>
    <w:link w:val="BodyText"/>
    <w:uiPriority w:val="99"/>
    <w:semiHidden/>
    <w:rsid w:val="00C67F39"/>
    <w:rPr>
      <w:rFonts w:eastAsiaTheme="minorEastAsia"/>
      <w:lang w:eastAsia="en-GB"/>
    </w:rPr>
  </w:style>
  <w:style w:type="character" w:customStyle="1" w:styleId="Heading1Char">
    <w:name w:val="Heading 1 Char"/>
    <w:basedOn w:val="DefaultParagraphFont"/>
    <w:link w:val="Heading1"/>
    <w:rsid w:val="00C67F39"/>
    <w:rPr>
      <w:rFonts w:ascii="Arial" w:eastAsia="Times New Roman" w:hAnsi="Arial" w:cs="Times New Roman"/>
      <w:b/>
      <w:snapToGrid w:val="0"/>
      <w:kern w:val="28"/>
      <w:sz w:val="28"/>
      <w:szCs w:val="20"/>
      <w:lang w:val="en-US"/>
    </w:rPr>
  </w:style>
  <w:style w:type="character" w:styleId="UnresolvedMention">
    <w:name w:val="Unresolved Mention"/>
    <w:basedOn w:val="DefaultParagraphFont"/>
    <w:uiPriority w:val="99"/>
    <w:semiHidden/>
    <w:unhideWhenUsed/>
    <w:rsid w:val="00257223"/>
    <w:rPr>
      <w:color w:val="605E5C"/>
      <w:shd w:val="clear" w:color="auto" w:fill="E1DFDD"/>
    </w:rPr>
  </w:style>
  <w:style w:type="paragraph" w:styleId="FootnoteText">
    <w:name w:val="footnote text"/>
    <w:basedOn w:val="Normal"/>
    <w:link w:val="FootnoteTextChar"/>
    <w:uiPriority w:val="99"/>
    <w:semiHidden/>
    <w:unhideWhenUsed/>
    <w:rsid w:val="00B0208A"/>
    <w:rPr>
      <w:rFonts w:eastAsiaTheme="minorHAnsi"/>
      <w:kern w:val="2"/>
      <w:sz w:val="20"/>
      <w:szCs w:val="20"/>
      <w:lang w:eastAsia="en-US"/>
      <w14:ligatures w14:val="standardContextual"/>
    </w:rPr>
  </w:style>
  <w:style w:type="character" w:customStyle="1" w:styleId="FootnoteTextChar">
    <w:name w:val="Footnote Text Char"/>
    <w:basedOn w:val="DefaultParagraphFont"/>
    <w:link w:val="FootnoteText"/>
    <w:uiPriority w:val="99"/>
    <w:semiHidden/>
    <w:rsid w:val="00B0208A"/>
    <w:rPr>
      <w:kern w:val="2"/>
      <w:sz w:val="20"/>
      <w:szCs w:val="20"/>
      <w14:ligatures w14:val="standardContextual"/>
    </w:rPr>
  </w:style>
  <w:style w:type="character" w:styleId="FootnoteReference">
    <w:name w:val="footnote reference"/>
    <w:basedOn w:val="DefaultParagraphFont"/>
    <w:uiPriority w:val="99"/>
    <w:semiHidden/>
    <w:unhideWhenUsed/>
    <w:rsid w:val="00B020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3406611">
      <w:bodyDiv w:val="1"/>
      <w:marLeft w:val="0"/>
      <w:marRight w:val="0"/>
      <w:marTop w:val="0"/>
      <w:marBottom w:val="0"/>
      <w:divBdr>
        <w:top w:val="none" w:sz="0" w:space="0" w:color="auto"/>
        <w:left w:val="none" w:sz="0" w:space="0" w:color="auto"/>
        <w:bottom w:val="none" w:sz="0" w:space="0" w:color="auto"/>
        <w:right w:val="none" w:sz="0" w:space="0" w:color="auto"/>
      </w:divBdr>
    </w:div>
    <w:div w:id="1482773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Ancliff\Downloads\BritishEquestrian_Word_templatev4%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David Butler</DisplayName>
        <AccountId>210</AccountId>
        <AccountType/>
      </UserInfo>
      <UserInfo>
        <DisplayName>Sam Bradley</DisplayName>
        <AccountId>401</AccountId>
        <AccountType/>
      </UserInfo>
    </SharedWithUsers>
    <lcf76f155ced4ddcb4097134ff3c332f xmlns="014bbe7b-656b-4307-bc84-345a153590a8">
      <Terms xmlns="http://schemas.microsoft.com/office/infopath/2007/PartnerControls"/>
    </lcf76f155ced4ddcb4097134ff3c332f>
    <TaxCatchAll xmlns="1c370b71-9b4a-48c4-874e-76e144e1a37a" xsi:nil="true"/>
    <_Flow_SignoffStatus xmlns="014bbe7b-656b-4307-bc84-345a153590a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b6e48109430e42da5c7561d5ccbd7868">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a7bc193be2234ad457e4aa3e2ac59820"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4A1A52-5483-4C20-80DB-8C841CFBD081}">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2.xml><?xml version="1.0" encoding="utf-8"?>
<ds:datastoreItem xmlns:ds="http://schemas.openxmlformats.org/officeDocument/2006/customXml" ds:itemID="{D37E4C13-F047-4480-853A-93F8DE7AF8B3}">
  <ds:schemaRefs>
    <ds:schemaRef ds:uri="http://schemas.microsoft.com/sharepoint/v3/contenttype/forms"/>
  </ds:schemaRefs>
</ds:datastoreItem>
</file>

<file path=customXml/itemProps3.xml><?xml version="1.0" encoding="utf-8"?>
<ds:datastoreItem xmlns:ds="http://schemas.openxmlformats.org/officeDocument/2006/customXml" ds:itemID="{CBCF7524-C6B1-4F79-9359-880D26DC7AC6}"/>
</file>

<file path=docProps/app.xml><?xml version="1.0" encoding="utf-8"?>
<Properties xmlns="http://schemas.openxmlformats.org/officeDocument/2006/extended-properties" xmlns:vt="http://schemas.openxmlformats.org/officeDocument/2006/docPropsVTypes">
  <Template>BritishEquestrian_Word_templatev4 (1)</Template>
  <TotalTime>1</TotalTime>
  <Pages>2</Pages>
  <Words>734</Words>
  <Characters>3916</Characters>
  <Application>Microsoft Office Word</Application>
  <DocSecurity>0</DocSecurity>
  <Lines>391</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Ancliff</dc:creator>
  <cp:keywords/>
  <dc:description/>
  <cp:lastModifiedBy>Lianne Martin</cp:lastModifiedBy>
  <cp:revision>3</cp:revision>
  <cp:lastPrinted>2024-10-21T13:32:00Z</cp:lastPrinted>
  <dcterms:created xsi:type="dcterms:W3CDTF">2025-12-16T10:25:00Z</dcterms:created>
  <dcterms:modified xsi:type="dcterms:W3CDTF">2025-12-16T10:25:00Z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MediaServiceImageTags">
    <vt:lpwstr/>
  </property>
</Properties>
</file>